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62C" w:rsidRPr="00AD6FDE" w:rsidRDefault="007A4E66" w:rsidP="00AD6FDE">
      <w:pPr>
        <w:pStyle w:val="Nadpis1"/>
        <w:pBdr>
          <w:top w:val="single" w:sz="4" w:space="1" w:color="4E7396"/>
          <w:left w:val="single" w:sz="4" w:space="4" w:color="4E7396"/>
          <w:bottom w:val="single" w:sz="4" w:space="1" w:color="4E7396"/>
          <w:right w:val="single" w:sz="4" w:space="4" w:color="4E7396"/>
        </w:pBdr>
        <w:shd w:val="clear" w:color="auto" w:fill="CAD8E4"/>
        <w:tabs>
          <w:tab w:val="left" w:pos="426"/>
        </w:tabs>
        <w:ind w:left="993" w:hanging="993"/>
        <w:rPr>
          <w:color w:val="F1585D"/>
        </w:rPr>
      </w:pPr>
      <w:r w:rsidRPr="00AD6FDE">
        <w:rPr>
          <w:color w:val="F1585D"/>
        </w:rPr>
        <w:tab/>
      </w:r>
      <w:r w:rsidR="000B4791" w:rsidRPr="00AD6FDE">
        <w:rPr>
          <w:color w:val="F1585D"/>
          <w14:textOutline w14:w="6350" w14:cap="rnd" w14:cmpd="sng" w14:algn="ctr">
            <w14:solidFill>
              <w14:srgbClr w14:val="4E7396"/>
            </w14:solidFill>
            <w14:prstDash w14:val="solid"/>
            <w14:bevel/>
          </w14:textOutline>
        </w:rPr>
        <w:t>Elektronický monitorovací systém</w:t>
      </w:r>
      <w:r w:rsidR="000B4791" w:rsidRPr="00AD6FDE">
        <w:rPr>
          <w:color w:val="F1585D"/>
          <w14:textOutline w14:w="6350" w14:cap="rnd" w14:cmpd="sng" w14:algn="ctr">
            <w14:solidFill>
              <w14:srgbClr w14:val="4E7396"/>
            </w14:solidFill>
            <w14:prstDash w14:val="solid"/>
            <w14:bevel/>
          </w14:textOutline>
        </w:rPr>
        <w:br/>
        <w:t>(EMS)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6"/>
          <w:szCs w:val="26"/>
          <w:lang w:eastAsia="en-US"/>
        </w:rPr>
        <w:id w:val="-1232546069"/>
        <w:docPartObj>
          <w:docPartGallery w:val="Table of Contents"/>
          <w:docPartUnique/>
        </w:docPartObj>
      </w:sdtPr>
      <w:sdtEndPr>
        <w:rPr>
          <w:color w:val="515151"/>
          <w:sz w:val="22"/>
          <w:szCs w:val="22"/>
        </w:rPr>
      </w:sdtEndPr>
      <w:sdtContent>
        <w:p w:rsidR="002B1E8F" w:rsidRPr="00AD6FDE" w:rsidRDefault="002B1E8F">
          <w:pPr>
            <w:pStyle w:val="Nadpisobsahu"/>
            <w:rPr>
              <w:rFonts w:ascii="Calibri" w:hAnsi="Calibri"/>
              <w:color w:val="4E7396"/>
              <w:sz w:val="26"/>
              <w:szCs w:val="26"/>
            </w:rPr>
          </w:pPr>
          <w:r w:rsidRPr="00AD6FDE">
            <w:rPr>
              <w:rFonts w:ascii="Calibri" w:hAnsi="Calibri"/>
              <w:color w:val="4E7396"/>
              <w:sz w:val="26"/>
              <w:szCs w:val="26"/>
            </w:rPr>
            <w:t>Obsah</w:t>
          </w:r>
        </w:p>
        <w:p w:rsidR="002E19BB" w:rsidRPr="0018430D" w:rsidRDefault="002B1E8F">
          <w:pPr>
            <w:pStyle w:val="Obsah2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r w:rsidRPr="0018430D">
            <w:fldChar w:fldCharType="begin"/>
          </w:r>
          <w:r w:rsidRPr="0018430D">
            <w:instrText xml:space="preserve"> TOC \o "2-3" \h \z \u </w:instrText>
          </w:r>
          <w:r w:rsidRPr="0018430D">
            <w:fldChar w:fldCharType="separate"/>
          </w:r>
          <w:hyperlink w:anchor="_Toc524952182" w:history="1">
            <w:r w:rsidR="002E19BB" w:rsidRPr="0018430D">
              <w:rPr>
                <w:rStyle w:val="Hypertextovodkaz"/>
              </w:rPr>
              <w:t>A)</w:t>
            </w:r>
            <w:r w:rsidR="002E19BB" w:rsidRPr="0018430D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2E19BB" w:rsidRPr="0018430D">
              <w:rPr>
                <w:rStyle w:val="Hypertextovodkaz"/>
              </w:rPr>
              <w:t>Popis projektu EMS</w:t>
            </w:r>
            <w:r w:rsidR="002E19BB" w:rsidRPr="0018430D">
              <w:rPr>
                <w:webHidden/>
              </w:rPr>
              <w:tab/>
            </w:r>
            <w:r w:rsidR="002E19BB" w:rsidRPr="0018430D">
              <w:rPr>
                <w:webHidden/>
              </w:rPr>
              <w:fldChar w:fldCharType="begin"/>
            </w:r>
            <w:r w:rsidR="002E19BB" w:rsidRPr="0018430D">
              <w:rPr>
                <w:webHidden/>
              </w:rPr>
              <w:instrText xml:space="preserve"> PAGEREF _Toc524952182 \h </w:instrText>
            </w:r>
            <w:r w:rsidR="002E19BB" w:rsidRPr="0018430D">
              <w:rPr>
                <w:webHidden/>
              </w:rPr>
            </w:r>
            <w:r w:rsidR="002E19BB" w:rsidRPr="0018430D">
              <w:rPr>
                <w:webHidden/>
              </w:rPr>
              <w:fldChar w:fldCharType="separate"/>
            </w:r>
            <w:r w:rsidR="004B4CA2">
              <w:rPr>
                <w:webHidden/>
              </w:rPr>
              <w:t>2</w:t>
            </w:r>
            <w:r w:rsidR="002E19BB" w:rsidRPr="0018430D">
              <w:rPr>
                <w:webHidden/>
              </w:rPr>
              <w:fldChar w:fldCharType="end"/>
            </w:r>
          </w:hyperlink>
        </w:p>
        <w:p w:rsidR="002E19BB" w:rsidRPr="0018430D" w:rsidRDefault="00EE4765">
          <w:pPr>
            <w:pStyle w:val="Obsah3"/>
            <w:tabs>
              <w:tab w:val="left" w:pos="660"/>
              <w:tab w:val="right" w:leader="dot" w:pos="6453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524952183" w:history="1">
            <w:r w:rsidR="002E19BB" w:rsidRPr="0018430D">
              <w:rPr>
                <w:rStyle w:val="Hypertextovodkaz"/>
                <w:noProof/>
              </w:rPr>
              <w:t>1.</w:t>
            </w:r>
            <w:r w:rsidR="002E19BB" w:rsidRPr="0018430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2E19BB" w:rsidRPr="0018430D">
              <w:rPr>
                <w:rStyle w:val="Hypertextovodkaz"/>
                <w:noProof/>
              </w:rPr>
              <w:t>Cíl projektu</w:t>
            </w:r>
            <w:r w:rsidR="002E19BB" w:rsidRPr="0018430D">
              <w:rPr>
                <w:noProof/>
                <w:webHidden/>
              </w:rPr>
              <w:tab/>
            </w:r>
            <w:r w:rsidR="002E19BB" w:rsidRPr="0018430D">
              <w:rPr>
                <w:noProof/>
                <w:webHidden/>
              </w:rPr>
              <w:fldChar w:fldCharType="begin"/>
            </w:r>
            <w:r w:rsidR="002E19BB" w:rsidRPr="0018430D">
              <w:rPr>
                <w:noProof/>
                <w:webHidden/>
              </w:rPr>
              <w:instrText xml:space="preserve"> PAGEREF _Toc524952183 \h </w:instrText>
            </w:r>
            <w:r w:rsidR="002E19BB" w:rsidRPr="0018430D">
              <w:rPr>
                <w:noProof/>
                <w:webHidden/>
              </w:rPr>
            </w:r>
            <w:r w:rsidR="002E19BB" w:rsidRPr="0018430D">
              <w:rPr>
                <w:noProof/>
                <w:webHidden/>
              </w:rPr>
              <w:fldChar w:fldCharType="separate"/>
            </w:r>
            <w:r w:rsidR="004B4CA2">
              <w:rPr>
                <w:noProof/>
                <w:webHidden/>
              </w:rPr>
              <w:t>2</w:t>
            </w:r>
            <w:r w:rsidR="002E19BB" w:rsidRPr="0018430D">
              <w:rPr>
                <w:noProof/>
                <w:webHidden/>
              </w:rPr>
              <w:fldChar w:fldCharType="end"/>
            </w:r>
          </w:hyperlink>
        </w:p>
        <w:p w:rsidR="002E19BB" w:rsidRPr="0018430D" w:rsidRDefault="00EE4765">
          <w:pPr>
            <w:pStyle w:val="Obsah3"/>
            <w:tabs>
              <w:tab w:val="left" w:pos="660"/>
              <w:tab w:val="right" w:leader="dot" w:pos="6453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524952184" w:history="1">
            <w:r w:rsidR="002E19BB" w:rsidRPr="0018430D">
              <w:rPr>
                <w:rStyle w:val="Hypertextovodkaz"/>
                <w:noProof/>
              </w:rPr>
              <w:t>2.</w:t>
            </w:r>
            <w:r w:rsidR="002E19BB" w:rsidRPr="0018430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2E19BB" w:rsidRPr="0018430D">
              <w:rPr>
                <w:rStyle w:val="Hypertextovodkaz"/>
                <w:noProof/>
              </w:rPr>
              <w:t>Druhy monitoringu</w:t>
            </w:r>
            <w:r w:rsidR="002E19BB" w:rsidRPr="0018430D">
              <w:rPr>
                <w:noProof/>
                <w:webHidden/>
              </w:rPr>
              <w:tab/>
            </w:r>
            <w:r w:rsidR="002E19BB" w:rsidRPr="0018430D">
              <w:rPr>
                <w:noProof/>
                <w:webHidden/>
              </w:rPr>
              <w:fldChar w:fldCharType="begin"/>
            </w:r>
            <w:r w:rsidR="002E19BB" w:rsidRPr="0018430D">
              <w:rPr>
                <w:noProof/>
                <w:webHidden/>
              </w:rPr>
              <w:instrText xml:space="preserve"> PAGEREF _Toc524952184 \h </w:instrText>
            </w:r>
            <w:r w:rsidR="002E19BB" w:rsidRPr="0018430D">
              <w:rPr>
                <w:noProof/>
                <w:webHidden/>
              </w:rPr>
            </w:r>
            <w:r w:rsidR="002E19BB" w:rsidRPr="0018430D">
              <w:rPr>
                <w:noProof/>
                <w:webHidden/>
              </w:rPr>
              <w:fldChar w:fldCharType="separate"/>
            </w:r>
            <w:r w:rsidR="004B4CA2">
              <w:rPr>
                <w:noProof/>
                <w:webHidden/>
              </w:rPr>
              <w:t>2</w:t>
            </w:r>
            <w:r w:rsidR="002E19BB" w:rsidRPr="0018430D">
              <w:rPr>
                <w:noProof/>
                <w:webHidden/>
              </w:rPr>
              <w:fldChar w:fldCharType="end"/>
            </w:r>
          </w:hyperlink>
        </w:p>
        <w:p w:rsidR="002E19BB" w:rsidRPr="0018430D" w:rsidRDefault="00EE4765">
          <w:pPr>
            <w:pStyle w:val="Obsah3"/>
            <w:tabs>
              <w:tab w:val="left" w:pos="660"/>
              <w:tab w:val="right" w:leader="dot" w:pos="6453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524952185" w:history="1">
            <w:r w:rsidR="002E19BB" w:rsidRPr="0018430D">
              <w:rPr>
                <w:rStyle w:val="Hypertextovodkaz"/>
                <w:noProof/>
              </w:rPr>
              <w:t>3.</w:t>
            </w:r>
            <w:r w:rsidR="002E19BB" w:rsidRPr="0018430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2E19BB" w:rsidRPr="0018430D">
              <w:rPr>
                <w:rStyle w:val="Hypertextovodkaz"/>
                <w:noProof/>
              </w:rPr>
              <w:t>Technické zajištění monitoringu</w:t>
            </w:r>
            <w:r w:rsidR="002E19BB" w:rsidRPr="0018430D">
              <w:rPr>
                <w:noProof/>
                <w:webHidden/>
              </w:rPr>
              <w:tab/>
            </w:r>
            <w:r w:rsidR="002E19BB" w:rsidRPr="0018430D">
              <w:rPr>
                <w:noProof/>
                <w:webHidden/>
              </w:rPr>
              <w:fldChar w:fldCharType="begin"/>
            </w:r>
            <w:r w:rsidR="002E19BB" w:rsidRPr="0018430D">
              <w:rPr>
                <w:noProof/>
                <w:webHidden/>
              </w:rPr>
              <w:instrText xml:space="preserve"> PAGEREF _Toc524952185 \h </w:instrText>
            </w:r>
            <w:r w:rsidR="002E19BB" w:rsidRPr="0018430D">
              <w:rPr>
                <w:noProof/>
                <w:webHidden/>
              </w:rPr>
            </w:r>
            <w:r w:rsidR="002E19BB" w:rsidRPr="0018430D">
              <w:rPr>
                <w:noProof/>
                <w:webHidden/>
              </w:rPr>
              <w:fldChar w:fldCharType="separate"/>
            </w:r>
            <w:r w:rsidR="004B4CA2">
              <w:rPr>
                <w:noProof/>
                <w:webHidden/>
              </w:rPr>
              <w:t>5</w:t>
            </w:r>
            <w:r w:rsidR="002E19BB" w:rsidRPr="0018430D">
              <w:rPr>
                <w:noProof/>
                <w:webHidden/>
              </w:rPr>
              <w:fldChar w:fldCharType="end"/>
            </w:r>
          </w:hyperlink>
        </w:p>
        <w:p w:rsidR="002E19BB" w:rsidRPr="0018430D" w:rsidRDefault="00EE4765">
          <w:pPr>
            <w:pStyle w:val="Obsah2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524952186" w:history="1">
            <w:r w:rsidR="002E19BB" w:rsidRPr="0018430D">
              <w:rPr>
                <w:rStyle w:val="Hypertextovodkaz"/>
              </w:rPr>
              <w:t>B)</w:t>
            </w:r>
            <w:r w:rsidR="002E19BB" w:rsidRPr="0018430D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2E19BB" w:rsidRPr="0018430D">
              <w:rPr>
                <w:rStyle w:val="Hypertextovodkaz"/>
              </w:rPr>
              <w:t>Realizace projektu EMS / Uživatelé služeb</w:t>
            </w:r>
            <w:r w:rsidR="002E19BB" w:rsidRPr="0018430D">
              <w:rPr>
                <w:webHidden/>
              </w:rPr>
              <w:tab/>
            </w:r>
            <w:r w:rsidR="002E19BB" w:rsidRPr="0018430D">
              <w:rPr>
                <w:webHidden/>
              </w:rPr>
              <w:fldChar w:fldCharType="begin"/>
            </w:r>
            <w:r w:rsidR="002E19BB" w:rsidRPr="0018430D">
              <w:rPr>
                <w:webHidden/>
              </w:rPr>
              <w:instrText xml:space="preserve"> PAGEREF _Toc524952186 \h </w:instrText>
            </w:r>
            <w:r w:rsidR="002E19BB" w:rsidRPr="0018430D">
              <w:rPr>
                <w:webHidden/>
              </w:rPr>
            </w:r>
            <w:r w:rsidR="002E19BB" w:rsidRPr="0018430D">
              <w:rPr>
                <w:webHidden/>
              </w:rPr>
              <w:fldChar w:fldCharType="separate"/>
            </w:r>
            <w:r w:rsidR="004B4CA2">
              <w:rPr>
                <w:webHidden/>
              </w:rPr>
              <w:t>10</w:t>
            </w:r>
            <w:r w:rsidR="002E19BB" w:rsidRPr="0018430D">
              <w:rPr>
                <w:webHidden/>
              </w:rPr>
              <w:fldChar w:fldCharType="end"/>
            </w:r>
          </w:hyperlink>
        </w:p>
        <w:p w:rsidR="002E19BB" w:rsidRPr="0018430D" w:rsidRDefault="00EE4765">
          <w:pPr>
            <w:pStyle w:val="Obsah3"/>
            <w:tabs>
              <w:tab w:val="left" w:pos="660"/>
              <w:tab w:val="right" w:leader="dot" w:pos="6453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524952187" w:history="1">
            <w:r w:rsidR="002E19BB" w:rsidRPr="0018430D">
              <w:rPr>
                <w:rStyle w:val="Hypertextovodkaz"/>
                <w:noProof/>
              </w:rPr>
              <w:t>1.</w:t>
            </w:r>
            <w:r w:rsidR="002E19BB" w:rsidRPr="0018430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2E19BB" w:rsidRPr="0018430D">
              <w:rPr>
                <w:rStyle w:val="Hypertextovodkaz"/>
                <w:noProof/>
              </w:rPr>
              <w:t>Příprava podkladů pro uložení elektronické kontroly prostřednictvím EMS</w:t>
            </w:r>
            <w:r w:rsidR="002E19BB" w:rsidRPr="0018430D">
              <w:rPr>
                <w:noProof/>
                <w:webHidden/>
              </w:rPr>
              <w:tab/>
            </w:r>
            <w:r w:rsidR="002E19BB" w:rsidRPr="0018430D">
              <w:rPr>
                <w:noProof/>
                <w:webHidden/>
              </w:rPr>
              <w:fldChar w:fldCharType="begin"/>
            </w:r>
            <w:r w:rsidR="002E19BB" w:rsidRPr="0018430D">
              <w:rPr>
                <w:noProof/>
                <w:webHidden/>
              </w:rPr>
              <w:instrText xml:space="preserve"> PAGEREF _Toc524952187 \h </w:instrText>
            </w:r>
            <w:r w:rsidR="002E19BB" w:rsidRPr="0018430D">
              <w:rPr>
                <w:noProof/>
                <w:webHidden/>
              </w:rPr>
            </w:r>
            <w:r w:rsidR="002E19BB" w:rsidRPr="0018430D">
              <w:rPr>
                <w:noProof/>
                <w:webHidden/>
              </w:rPr>
              <w:fldChar w:fldCharType="separate"/>
            </w:r>
            <w:r w:rsidR="004B4CA2">
              <w:rPr>
                <w:noProof/>
                <w:webHidden/>
              </w:rPr>
              <w:t>10</w:t>
            </w:r>
            <w:r w:rsidR="002E19BB" w:rsidRPr="0018430D">
              <w:rPr>
                <w:noProof/>
                <w:webHidden/>
              </w:rPr>
              <w:fldChar w:fldCharType="end"/>
            </w:r>
          </w:hyperlink>
        </w:p>
        <w:p w:rsidR="002E19BB" w:rsidRPr="0018430D" w:rsidRDefault="00EE4765">
          <w:pPr>
            <w:pStyle w:val="Obsah3"/>
            <w:tabs>
              <w:tab w:val="left" w:pos="660"/>
              <w:tab w:val="right" w:leader="dot" w:pos="6453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524952188" w:history="1">
            <w:r w:rsidR="002E19BB" w:rsidRPr="0018430D">
              <w:rPr>
                <w:rStyle w:val="Hypertextovodkaz"/>
                <w:noProof/>
              </w:rPr>
              <w:t>2.</w:t>
            </w:r>
            <w:r w:rsidR="002E19BB" w:rsidRPr="0018430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2E19BB" w:rsidRPr="0018430D">
              <w:rPr>
                <w:rStyle w:val="Hypertextovodkaz"/>
                <w:noProof/>
              </w:rPr>
              <w:t>Výkon elektronické kontroly prostřednictvím EMS</w:t>
            </w:r>
            <w:r w:rsidR="002E19BB" w:rsidRPr="0018430D">
              <w:rPr>
                <w:noProof/>
                <w:webHidden/>
              </w:rPr>
              <w:tab/>
            </w:r>
            <w:r w:rsidR="002E19BB" w:rsidRPr="0018430D">
              <w:rPr>
                <w:noProof/>
                <w:webHidden/>
              </w:rPr>
              <w:fldChar w:fldCharType="begin"/>
            </w:r>
            <w:r w:rsidR="002E19BB" w:rsidRPr="0018430D">
              <w:rPr>
                <w:noProof/>
                <w:webHidden/>
              </w:rPr>
              <w:instrText xml:space="preserve"> PAGEREF _Toc524952188 \h </w:instrText>
            </w:r>
            <w:r w:rsidR="002E19BB" w:rsidRPr="0018430D">
              <w:rPr>
                <w:noProof/>
                <w:webHidden/>
              </w:rPr>
            </w:r>
            <w:r w:rsidR="002E19BB" w:rsidRPr="0018430D">
              <w:rPr>
                <w:noProof/>
                <w:webHidden/>
              </w:rPr>
              <w:fldChar w:fldCharType="separate"/>
            </w:r>
            <w:r w:rsidR="004B4CA2">
              <w:rPr>
                <w:noProof/>
                <w:webHidden/>
              </w:rPr>
              <w:t>12</w:t>
            </w:r>
            <w:r w:rsidR="002E19BB" w:rsidRPr="0018430D">
              <w:rPr>
                <w:noProof/>
                <w:webHidden/>
              </w:rPr>
              <w:fldChar w:fldCharType="end"/>
            </w:r>
          </w:hyperlink>
        </w:p>
        <w:p w:rsidR="002B1E8F" w:rsidRPr="0018430D" w:rsidRDefault="002B1E8F">
          <w:r w:rsidRPr="0018430D">
            <w:rPr>
              <w:sz w:val="20"/>
            </w:rPr>
            <w:fldChar w:fldCharType="end"/>
          </w:r>
        </w:p>
      </w:sdtContent>
    </w:sdt>
    <w:p w:rsidR="00D35E91" w:rsidRPr="00AD6FDE" w:rsidRDefault="00D35E91" w:rsidP="00AD6FDE">
      <w:pPr>
        <w:pStyle w:val="Nadpis2"/>
      </w:pPr>
      <w:bookmarkStart w:id="0" w:name="_Toc524952182"/>
      <w:r w:rsidRPr="00AD6FDE">
        <w:lastRenderedPageBreak/>
        <w:t>Popis projektu EMS</w:t>
      </w:r>
      <w:bookmarkEnd w:id="0"/>
    </w:p>
    <w:p w:rsidR="00D35E91" w:rsidRPr="0018430D" w:rsidRDefault="00D35E91" w:rsidP="004C51AB">
      <w:pPr>
        <w:pStyle w:val="Nadpis3"/>
        <w:numPr>
          <w:ilvl w:val="1"/>
          <w:numId w:val="15"/>
        </w:numPr>
      </w:pPr>
      <w:bookmarkStart w:id="1" w:name="_Toc524952183"/>
      <w:r w:rsidRPr="0018430D">
        <w:t>Cíl projektu</w:t>
      </w:r>
      <w:bookmarkEnd w:id="1"/>
    </w:p>
    <w:p w:rsidR="00D35E91" w:rsidRPr="0018430D" w:rsidRDefault="00D35E91" w:rsidP="00D35E91">
      <w:r w:rsidRPr="0018430D">
        <w:t>Elektronický monitoring lze uplatnit</w:t>
      </w:r>
      <w:r w:rsidR="0018430D" w:rsidRPr="0018430D">
        <w:t xml:space="preserve"> k vybraným zákonným účelům </w:t>
      </w:r>
      <w:r w:rsidR="0018430D" w:rsidRPr="0018430D">
        <w:rPr>
          <w:spacing w:val="-2"/>
        </w:rPr>
        <w:t>při </w:t>
      </w:r>
      <w:r w:rsidRPr="0018430D">
        <w:rPr>
          <w:spacing w:val="-2"/>
        </w:rPr>
        <w:t>ukládání alternativních trestů nebo přiměřených povinností a omezení</w:t>
      </w:r>
      <w:r w:rsidRPr="0018430D">
        <w:t xml:space="preserve"> či předběžných opatření, jako jsou domácí vězení, nahrazení vazby, </w:t>
      </w:r>
      <w:r w:rsidRPr="0018430D">
        <w:rPr>
          <w:spacing w:val="-2"/>
        </w:rPr>
        <w:t>zákaz přiblížení se k jiné osobě a lokalitě, ale i zákaz požívaní alkoholických</w:t>
      </w:r>
      <w:r w:rsidRPr="0018430D">
        <w:t xml:space="preserve"> nápojů.</w:t>
      </w:r>
    </w:p>
    <w:p w:rsidR="00D35E91" w:rsidRPr="0018430D" w:rsidRDefault="00D35E91" w:rsidP="004C51AB">
      <w:pPr>
        <w:pStyle w:val="Nadpis3"/>
        <w:numPr>
          <w:ilvl w:val="1"/>
          <w:numId w:val="15"/>
        </w:numPr>
      </w:pPr>
      <w:bookmarkStart w:id="2" w:name="_Toc524952184"/>
      <w:r w:rsidRPr="0018430D">
        <w:t>Druhy monitoringu</w:t>
      </w:r>
      <w:bookmarkEnd w:id="2"/>
    </w:p>
    <w:p w:rsidR="00D35E91" w:rsidRPr="0018430D" w:rsidRDefault="00D35E91" w:rsidP="00D35E91">
      <w:r w:rsidRPr="0018430D">
        <w:t>E</w:t>
      </w:r>
      <w:r w:rsidR="002F0383" w:rsidRPr="0018430D">
        <w:t>MS</w:t>
      </w:r>
      <w:r w:rsidRPr="0018430D">
        <w:t xml:space="preserve"> umožňuje ve všech uvedených případech provádět kontrolu cestou nastavených monitorovacích programů.</w:t>
      </w:r>
    </w:p>
    <w:p w:rsidR="00D35E91" w:rsidRPr="00AD6FDE" w:rsidRDefault="00D35E91" w:rsidP="0082312B">
      <w:pPr>
        <w:pStyle w:val="Nadpis4"/>
      </w:pPr>
      <w:bookmarkStart w:id="3" w:name="_Toc482174663"/>
      <w:bookmarkStart w:id="4" w:name="_Toc485201087"/>
      <w:r w:rsidRPr="00AD6FDE">
        <w:t>Povinnost zdržovat se v určeném obydlí nebo jeho části v soudem stanoveném časovém období</w:t>
      </w:r>
      <w:bookmarkEnd w:id="3"/>
      <w:bookmarkEnd w:id="4"/>
    </w:p>
    <w:p w:rsidR="00D35E91" w:rsidRPr="0018430D" w:rsidRDefault="0077336C" w:rsidP="00D35E91">
      <w:r w:rsidRPr="0018430D">
        <w:t>Odsouzenému nebo obviněnému</w:t>
      </w:r>
      <w:r w:rsidR="00D35E91" w:rsidRPr="0018430D">
        <w:t xml:space="preserve"> je v rámci alternativního trestu či opatření </w:t>
      </w:r>
      <w:r w:rsidR="00E63587" w:rsidRPr="0018430D">
        <w:t>nahrazující</w:t>
      </w:r>
      <w:r w:rsidR="007900C2" w:rsidRPr="0018430D">
        <w:t>ho</w:t>
      </w:r>
      <w:r w:rsidR="00E63587" w:rsidRPr="0018430D">
        <w:t xml:space="preserve"> vazbu </w:t>
      </w:r>
      <w:r w:rsidR="00D35E91" w:rsidRPr="0018430D">
        <w:t xml:space="preserve">uložena povinnost zdržovat se ve svém obydlí. Současně s tím je </w:t>
      </w:r>
      <w:r w:rsidRPr="0018430D">
        <w:t xml:space="preserve">mu </w:t>
      </w:r>
      <w:r w:rsidR="00D35E91" w:rsidRPr="0018430D">
        <w:t>stanoveno časové období, po které má tuto povinnost plnit. Systémem elektronické kontroly je sledováno skutečné naplnění povinnosti v rámci stanovených parametrů alternativního trestu či opatření, sleduje se tedy pobyt monitorované osoby v daném místě bydliště v daném časovém úseku.</w:t>
      </w:r>
    </w:p>
    <w:p w:rsidR="00D35E91" w:rsidRPr="0018430D" w:rsidRDefault="00D35E91" w:rsidP="00D35E91">
      <w:r w:rsidRPr="0018430D">
        <w:t>Povinnost zdržovat se v určeném obydlí nebo jeho části v soudem stanoveném časovém období je primárně uvedena v</w:t>
      </w:r>
      <w:r w:rsidR="0084041C" w:rsidRPr="0018430D">
        <w:t xml:space="preserve"> ustanovení § 60 odst. 3 </w:t>
      </w:r>
      <w:r w:rsidRPr="0018430D">
        <w:t>zákon</w:t>
      </w:r>
      <w:r w:rsidR="0084041C" w:rsidRPr="0018430D">
        <w:t>a</w:t>
      </w:r>
      <w:r w:rsidRPr="0018430D">
        <w:t xml:space="preserve"> č. 40/2009 Sb., trestní zákoník. S odkazem na </w:t>
      </w:r>
      <w:r w:rsidR="0084041C" w:rsidRPr="0018430D">
        <w:t xml:space="preserve">ustanovení </w:t>
      </w:r>
      <w:r w:rsidRPr="0018430D">
        <w:t>§ 60 trestního zákoníku je definována v</w:t>
      </w:r>
      <w:r w:rsidR="0084041C" w:rsidRPr="0018430D">
        <w:t xml:space="preserve"> ustanovení § 73 odst. 3 </w:t>
      </w:r>
      <w:r w:rsidRPr="0018430D">
        <w:t>zákon</w:t>
      </w:r>
      <w:r w:rsidR="0084041C" w:rsidRPr="0018430D">
        <w:t>a</w:t>
      </w:r>
      <w:r w:rsidRPr="0018430D">
        <w:t xml:space="preserve"> č. 141/1961 Sb., o trestním řízení soudním (trestní řád). Dále je uvedená povinnost dána </w:t>
      </w:r>
      <w:r w:rsidR="0084041C" w:rsidRPr="0018430D">
        <w:t xml:space="preserve">ustanovením § 89 odst. 1 </w:t>
      </w:r>
      <w:r w:rsidRPr="0018430D">
        <w:t>zákon</w:t>
      </w:r>
      <w:r w:rsidR="0084041C" w:rsidRPr="0018430D">
        <w:t>a</w:t>
      </w:r>
      <w:r w:rsidRPr="0018430D">
        <w:t xml:space="preserve"> č. 40/2009 Sb., trestní zákoník.</w:t>
      </w:r>
    </w:p>
    <w:p w:rsidR="00D35E91" w:rsidRPr="004C51AB" w:rsidRDefault="00D35E91" w:rsidP="0082312B">
      <w:pPr>
        <w:pStyle w:val="Nadpis4"/>
      </w:pPr>
      <w:bookmarkStart w:id="5" w:name="_Toc482174669"/>
      <w:bookmarkStart w:id="6" w:name="_Toc485201093"/>
      <w:r w:rsidRPr="004C51AB">
        <w:t>Setrvání v přikázané zóně</w:t>
      </w:r>
      <w:bookmarkEnd w:id="5"/>
      <w:bookmarkEnd w:id="6"/>
    </w:p>
    <w:p w:rsidR="0018430D" w:rsidRDefault="00D35E91" w:rsidP="00D35E91">
      <w:r w:rsidRPr="0018430D">
        <w:t>Program setrvání v přikázané zóně</w:t>
      </w:r>
      <w:r w:rsidR="00283A6F" w:rsidRPr="0018430D">
        <w:t xml:space="preserve"> monitoruje přítomnost osoby ve </w:t>
      </w:r>
      <w:r w:rsidRPr="0018430D">
        <w:t>vymezené oblasti v zadaném čase. Umožňuje ve vybraných případech kontrolu činnosti monitorované osoby v době, kdy nemá povinnost setrvávat v místě bydliště. Využití tohoto programu je možné v rámci kontroly stanovených přiměřených omezení a povinností, které monito</w:t>
      </w:r>
      <w:r w:rsidR="0018430D">
        <w:softHyphen/>
      </w:r>
      <w:r w:rsidRPr="0018430D">
        <w:t>rované osobě uložil soud a jsou vázané na určitý čas a lokalitu.</w:t>
      </w:r>
    </w:p>
    <w:p w:rsidR="00D35E91" w:rsidRPr="0018430D" w:rsidRDefault="00D35E91" w:rsidP="00D35E91">
      <w:r w:rsidRPr="0018430D">
        <w:lastRenderedPageBreak/>
        <w:t xml:space="preserve">Nejběžněji se </w:t>
      </w:r>
      <w:r w:rsidR="00B96DFE" w:rsidRPr="0018430D">
        <w:t xml:space="preserve">dle </w:t>
      </w:r>
      <w:r w:rsidR="00CF0016" w:rsidRPr="0018430D">
        <w:t xml:space="preserve">ustanovení </w:t>
      </w:r>
      <w:r w:rsidR="00B96DFE" w:rsidRPr="0018430D">
        <w:t xml:space="preserve">§ 48 odst. 4 zákona č. 40/2009 Sb., trestní zákoník, </w:t>
      </w:r>
      <w:r w:rsidRPr="0018430D">
        <w:t>jedná o povinnost docházet do zaměstnání, absolvovat léčbu závislosti, resocializační program apod. Setrvání ve stanovené zóně lze použít i v případě výjimek z rozvrhu domácího vězení. Pokud bylo odsouzenému v rámci usnesení o naříz</w:t>
      </w:r>
      <w:r w:rsidR="0018430D">
        <w:t>ení trestu umožněno docházet na </w:t>
      </w:r>
      <w:r w:rsidRPr="0018430D">
        <w:t>bohoslužby nebo studovat v době, kdy má jinak povinnost setrvávat v místě bydliště, umožňuje tento nástroj kontrolovat, zda se monitoro</w:t>
      </w:r>
      <w:r w:rsidR="00283A6F" w:rsidRPr="0018430D">
        <w:softHyphen/>
      </w:r>
      <w:r w:rsidRPr="0018430D">
        <w:t>vaná osoba nachází v zóně, kde má tuto činnost vykonávat.</w:t>
      </w:r>
    </w:p>
    <w:p w:rsidR="00D35E91" w:rsidRPr="0018430D" w:rsidRDefault="00D35E91" w:rsidP="00D35E91">
      <w:r w:rsidRPr="0018430D">
        <w:t xml:space="preserve">Podle </w:t>
      </w:r>
      <w:r w:rsidR="0084041C" w:rsidRPr="0018430D">
        <w:t xml:space="preserve">ustanovení § 89 odst. 2 </w:t>
      </w:r>
      <w:r w:rsidRPr="0018430D">
        <w:t>zákona č. 40/2009 Sb., trestní zákoník, může soud uložit přiměřená omezení a přiměřené povinnosti uvedené v</w:t>
      </w:r>
      <w:r w:rsidR="00CF0016" w:rsidRPr="0018430D">
        <w:t xml:space="preserve"> ustanovení </w:t>
      </w:r>
      <w:r w:rsidRPr="0018430D">
        <w:t>§ 48 odst. 4</w:t>
      </w:r>
      <w:r w:rsidR="00CF0016" w:rsidRPr="0018430D">
        <w:t xml:space="preserve"> i osobě podmíněně propuštěné z výkonu trestu odnětí svobody</w:t>
      </w:r>
      <w:r w:rsidRPr="0018430D">
        <w:t>.</w:t>
      </w:r>
    </w:p>
    <w:p w:rsidR="00D35E91" w:rsidRPr="004C51AB" w:rsidRDefault="00D35E91" w:rsidP="0082312B">
      <w:pPr>
        <w:pStyle w:val="Nadpis4"/>
      </w:pPr>
      <w:bookmarkStart w:id="7" w:name="_Toc482174675"/>
      <w:bookmarkStart w:id="8" w:name="_Toc485201099"/>
      <w:r w:rsidRPr="004C51AB">
        <w:t>Setrvání mimo zakázanou zónu</w:t>
      </w:r>
      <w:bookmarkEnd w:id="7"/>
      <w:bookmarkEnd w:id="8"/>
    </w:p>
    <w:p w:rsidR="00D35E91" w:rsidRPr="0018430D" w:rsidRDefault="00D35E91" w:rsidP="00D35E91">
      <w:r w:rsidRPr="0018430D">
        <w:rPr>
          <w:spacing w:val="-2"/>
        </w:rPr>
        <w:t xml:space="preserve">Zakázanou zónu lze užít v případech, kdy je žádoucí zamezit </w:t>
      </w:r>
      <w:r w:rsidR="0077336C" w:rsidRPr="0018430D">
        <w:rPr>
          <w:spacing w:val="-2"/>
        </w:rPr>
        <w:t>monitorované</w:t>
      </w:r>
      <w:r w:rsidR="0077336C" w:rsidRPr="0018430D">
        <w:t xml:space="preserve"> osobě</w:t>
      </w:r>
      <w:r w:rsidRPr="0018430D">
        <w:t xml:space="preserve"> vstup do stanovené zóny, která určitým způsobem souvisela nebo by mohla souviset s pácháním trestné činnosti. Cílem je odvrátit hrozící </w:t>
      </w:r>
      <w:r w:rsidRPr="0018430D">
        <w:rPr>
          <w:spacing w:val="-2"/>
        </w:rPr>
        <w:t>újmu (majetek, zdraví, veřejný zájem), jejíž vznik je spjat s určitou zónou.</w:t>
      </w:r>
      <w:r w:rsidRPr="0018430D">
        <w:t xml:space="preserve"> E</w:t>
      </w:r>
      <w:r w:rsidR="002F0383" w:rsidRPr="0018430D">
        <w:t>MS</w:t>
      </w:r>
      <w:r w:rsidRPr="0018430D">
        <w:t xml:space="preserve"> sleduje pohyb </w:t>
      </w:r>
      <w:r w:rsidR="0077336C" w:rsidRPr="0018430D">
        <w:t>osoby</w:t>
      </w:r>
      <w:r w:rsidRPr="0018430D">
        <w:t xml:space="preserve"> a v případě vstupu do předem stanovené zóny je informováno operační středisko.</w:t>
      </w:r>
    </w:p>
    <w:p w:rsidR="00D35E91" w:rsidRPr="0018430D" w:rsidRDefault="00D35E91" w:rsidP="00D35E91">
      <w:r w:rsidRPr="0018430D">
        <w:t xml:space="preserve">Zakázat určitou zónu lze </w:t>
      </w:r>
      <w:r w:rsidR="0077336C" w:rsidRPr="0018430D">
        <w:t>monitorované osobě</w:t>
      </w:r>
      <w:r w:rsidRPr="0018430D">
        <w:t xml:space="preserve"> na základě přiměřených omezení dle </w:t>
      </w:r>
      <w:r w:rsidR="00B96DFE" w:rsidRPr="0018430D">
        <w:t xml:space="preserve">ustanovení § 48 </w:t>
      </w:r>
      <w:r w:rsidRPr="0018430D">
        <w:t>zákona č. 40/2009 Sb., trestní zákoník. EMS lze pro kontrolu plnění omezení využít za současného uložení trestu domácího vězení nebo jeho obdoby v případě podmíněného propuštění. Během přípravného řízení lze tento mo</w:t>
      </w:r>
      <w:r w:rsidR="0018430D">
        <w:t>nitorovací program uplatnit při </w:t>
      </w:r>
      <w:r w:rsidRPr="0018430D">
        <w:t xml:space="preserve">nahrazení vazby dohledem probačního úředníka dle </w:t>
      </w:r>
      <w:r w:rsidR="00B96DFE" w:rsidRPr="0018430D">
        <w:t xml:space="preserve">ustanovení § 73 </w:t>
      </w:r>
      <w:r w:rsidRPr="0018430D">
        <w:t>zákona č. 141/1961 Sb., o trestním řízení soudním (trestní řád), a</w:t>
      </w:r>
      <w:r w:rsidR="00B96DFE" w:rsidRPr="0018430D">
        <w:t xml:space="preserve"> to </w:t>
      </w:r>
      <w:r w:rsidRPr="0018430D">
        <w:t xml:space="preserve">v rámci předběžných opatření uložených </w:t>
      </w:r>
      <w:r w:rsidR="0077336C" w:rsidRPr="0018430D">
        <w:t>obviněnému</w:t>
      </w:r>
      <w:r w:rsidRPr="0018430D">
        <w:t xml:space="preserve"> dle § 88e – Zákaz vstupu do obydlí, § 88f – Zákaz návštěv nevhodného prostředí, sportov</w:t>
      </w:r>
      <w:r w:rsidR="0018430D">
        <w:softHyphen/>
      </w:r>
      <w:r w:rsidRPr="0018430D">
        <w:t>ních, kulturních a jiných společenských akc</w:t>
      </w:r>
      <w:r w:rsidR="0018430D">
        <w:t>í, § 88g – Zákaz zdržovat se na </w:t>
      </w:r>
      <w:r w:rsidRPr="0018430D">
        <w:t>konkrétně vymezeném místě</w:t>
      </w:r>
      <w:r w:rsidR="00B96DFE" w:rsidRPr="0018430D">
        <w:t xml:space="preserve"> téhož zákona</w:t>
      </w:r>
      <w:r w:rsidRPr="0018430D">
        <w:t>.</w:t>
      </w:r>
    </w:p>
    <w:p w:rsidR="00D35E91" w:rsidRPr="004C51AB" w:rsidRDefault="00D35E91" w:rsidP="0082312B">
      <w:pPr>
        <w:pStyle w:val="Nadpis4"/>
      </w:pPr>
      <w:bookmarkStart w:id="9" w:name="_Toc482174681"/>
      <w:bookmarkStart w:id="10" w:name="_Toc485201105"/>
      <w:r w:rsidRPr="004C51AB">
        <w:t>Setrvání mimo perimetr chráněné osoby</w:t>
      </w:r>
      <w:bookmarkEnd w:id="9"/>
      <w:bookmarkEnd w:id="10"/>
    </w:p>
    <w:p w:rsidR="00D35E91" w:rsidRPr="0018430D" w:rsidRDefault="00D35E91" w:rsidP="00D35E91">
      <w:r w:rsidRPr="0018430D">
        <w:t>Cílem monitorovacího programu je zajištění vyšší míry bezpečí chráněné osobě a možnost okamžité intervence v případě porušení stanovených podmínek ze strany monitorované osoby. E</w:t>
      </w:r>
      <w:r w:rsidR="002F0383" w:rsidRPr="0018430D">
        <w:t>MS</w:t>
      </w:r>
      <w:r w:rsidRPr="0018430D">
        <w:t xml:space="preserve"> v rámci tohoto programu detekuje vzdálenost chráněné a monitorované osoby a upozorní </w:t>
      </w:r>
      <w:r w:rsidRPr="0018430D">
        <w:lastRenderedPageBreak/>
        <w:t xml:space="preserve">operační středisko v případě jejich přiblížení na menší vzdálenost, než je nastaveno. Účelem je snížení rizika dokonání či opakování trestného jednání </w:t>
      </w:r>
      <w:r w:rsidR="0077336C" w:rsidRPr="0018430D">
        <w:t>monitorovanou osobou</w:t>
      </w:r>
      <w:r w:rsidRPr="0018430D">
        <w:t>.</w:t>
      </w:r>
    </w:p>
    <w:p w:rsidR="00D35E91" w:rsidRPr="0018430D" w:rsidRDefault="00D35E91" w:rsidP="00D35E91">
      <w:r w:rsidRPr="0018430D">
        <w:t>Program chráněné osoby slouží ke kontrole plnění přiměřeného omezení zákazu kontaktu s chráněnou osobou, případně jejími blízkými. Nejčastěji se, v souladu s</w:t>
      </w:r>
      <w:r w:rsidR="00D951B2" w:rsidRPr="0018430D">
        <w:t> </w:t>
      </w:r>
      <w:r w:rsidR="00B96DFE" w:rsidRPr="0018430D">
        <w:t>ustanovením § 48 odst. 4 písm. f)</w:t>
      </w:r>
      <w:r w:rsidRPr="0018430D">
        <w:t xml:space="preserve"> zákon</w:t>
      </w:r>
      <w:r w:rsidR="00B96DFE" w:rsidRPr="0018430D">
        <w:t>a</w:t>
      </w:r>
      <w:r w:rsidR="00283A6F" w:rsidRPr="0018430D">
        <w:t xml:space="preserve"> č. </w:t>
      </w:r>
      <w:r w:rsidRPr="0018430D">
        <w:t>40/2009 Sb., trestní zákoník, jedná o formulace specifikující zákaz přiblížení se k určité osobě. Program je možné využít ve vykonávacím řízení v rámci trestu domácího vězení</w:t>
      </w:r>
      <w:r w:rsidR="003D0BE4" w:rsidRPr="0018430D">
        <w:t>.</w:t>
      </w:r>
      <w:r w:rsidRPr="0018430D">
        <w:t xml:space="preserve"> </w:t>
      </w:r>
      <w:r w:rsidR="003D0BE4" w:rsidRPr="0018430D">
        <w:t>Lze jej ale uplatnit</w:t>
      </w:r>
      <w:r w:rsidR="00D951B2" w:rsidRPr="0018430D">
        <w:t xml:space="preserve"> </w:t>
      </w:r>
      <w:r w:rsidRPr="0018430D">
        <w:t xml:space="preserve">i v přípravném </w:t>
      </w:r>
      <w:r w:rsidRPr="0018430D">
        <w:rPr>
          <w:spacing w:val="-4"/>
        </w:rPr>
        <w:t xml:space="preserve">řízení v rámci předběžného opatření uloženého obviněnému dle </w:t>
      </w:r>
      <w:r w:rsidR="003D0BE4" w:rsidRPr="0018430D">
        <w:rPr>
          <w:spacing w:val="-4"/>
        </w:rPr>
        <w:t>ustanovení</w:t>
      </w:r>
      <w:r w:rsidR="003D0BE4" w:rsidRPr="0018430D">
        <w:t xml:space="preserve"> § 88d </w:t>
      </w:r>
      <w:r w:rsidRPr="0018430D">
        <w:t>zákona č. 141/1961 Sb., o trestním řízení soudním (trestní řád).</w:t>
      </w:r>
    </w:p>
    <w:p w:rsidR="00D35E91" w:rsidRPr="004C51AB" w:rsidRDefault="00D35E91" w:rsidP="0082312B">
      <w:pPr>
        <w:pStyle w:val="Nadpis4"/>
      </w:pPr>
      <w:bookmarkStart w:id="11" w:name="_Toc482174687"/>
      <w:bookmarkStart w:id="12" w:name="_Toc485201111"/>
      <w:r w:rsidRPr="004C51AB">
        <w:t>Zdržení se konzumace alkoholických nápojů</w:t>
      </w:r>
      <w:bookmarkEnd w:id="11"/>
      <w:bookmarkEnd w:id="12"/>
    </w:p>
    <w:p w:rsidR="00D35E91" w:rsidRPr="0018430D" w:rsidRDefault="00D35E91" w:rsidP="00D35E91">
      <w:r w:rsidRPr="0018430D">
        <w:t>Program umožňuje u monitorované osoby v kteroukoli dobu kontrolovat přítomnost alkoholu v dechu. Jde o přiměřenou povinnost, kterou má monitorovaná osoba uloženu v rámci domácího vězení nebo při povin</w:t>
      </w:r>
      <w:r w:rsidR="00283A6F" w:rsidRPr="0018430D">
        <w:softHyphen/>
      </w:r>
      <w:r w:rsidRPr="0018430D">
        <w:t xml:space="preserve">nosti setrvávat v místě bydliště v rámci podmíněného propuštění, </w:t>
      </w:r>
      <w:r w:rsidRPr="00067968">
        <w:t>případně jako povinnost k některému z opatření souvisejícímu s elektro</w:t>
      </w:r>
      <w:r w:rsidR="00067968">
        <w:softHyphen/>
      </w:r>
      <w:r w:rsidRPr="00067968">
        <w:t>nicky</w:t>
      </w:r>
      <w:r w:rsidRPr="0018430D">
        <w:t xml:space="preserve"> kontrolovan</w:t>
      </w:r>
      <w:r w:rsidR="003D0BE4" w:rsidRPr="0018430D">
        <w:t>ým nahrazením</w:t>
      </w:r>
      <w:r w:rsidRPr="0018430D">
        <w:t xml:space="preserve"> vazb</w:t>
      </w:r>
      <w:r w:rsidR="003D0BE4" w:rsidRPr="0018430D">
        <w:t>y</w:t>
      </w:r>
      <w:r w:rsidRPr="0018430D">
        <w:t>.</w:t>
      </w:r>
    </w:p>
    <w:p w:rsidR="00AB71D6" w:rsidRPr="0018430D" w:rsidRDefault="00AB71D6" w:rsidP="00AB71D6">
      <w:r w:rsidRPr="0018430D">
        <w:t>Podle ustanovení § 60 odst. 5 zákona č. 40/2009 Sb., trestní zákoník, může soud uložit pachateli na dobu výkonu trestu domácího vězení přiměřená omezení nebo přiměřené povinnosti uvedené v § 48 odst. 4 písm. h) směřující k tomu, aby vedl řádný život, uložením povinnosti zdržet se požívání alkoholických nápojů nebo jiných návykových látek. Stejnou povinnost lze uložit i pachateli podmíněně propuštěnému z výkonu trestu odnětí svobody dle ustanovení § 89 odst. 2 téhož zákona.</w:t>
      </w:r>
    </w:p>
    <w:p w:rsidR="00670467" w:rsidRPr="0018430D" w:rsidRDefault="00D35E91" w:rsidP="00D35E91">
      <w:r w:rsidRPr="0018430D">
        <w:t xml:space="preserve">Povinnost podrobit se elektronické kontrole na přítomnost alkoholu v dechu může být uložena v souvislosti s nahrazením vazby (útěkové nebo předstižné) </w:t>
      </w:r>
      <w:r w:rsidR="003D0BE4" w:rsidRPr="0018430D">
        <w:t xml:space="preserve">dle ustanovení § 73 </w:t>
      </w:r>
      <w:r w:rsidRPr="0018430D">
        <w:t>zákon</w:t>
      </w:r>
      <w:r w:rsidR="003D0BE4" w:rsidRPr="0018430D">
        <w:t>a</w:t>
      </w:r>
      <w:r w:rsidRPr="0018430D">
        <w:t xml:space="preserve"> č. 141/1961 Sb., o trestním řízení soudním (trestní řád), </w:t>
      </w:r>
      <w:r w:rsidR="00670467" w:rsidRPr="0018430D">
        <w:t>se současným uložením některých opatření</w:t>
      </w:r>
      <w:r w:rsidRPr="0018430D">
        <w:t xml:space="preserve">. Podle </w:t>
      </w:r>
      <w:r w:rsidR="003D0BE4" w:rsidRPr="0018430D">
        <w:t xml:space="preserve">ustanovení </w:t>
      </w:r>
      <w:r w:rsidRPr="0018430D">
        <w:t xml:space="preserve">§ 88m téhož zákona může být obviněnému v rámci předběžného opatření uložen zákaz užívat, držet nebo přechovávat alkoholické nápoje nebo jiné návykové látky, byl-li trestný čin, pro který je stíhán, spáchán v souvislosti s požíváním alkoholických nápojů nebo užíváním jiných návykových látek a současně je dána obava z hrozícího </w:t>
      </w:r>
      <w:r w:rsidRPr="0018430D">
        <w:lastRenderedPageBreak/>
        <w:t>opakování nebo pokračování v takové trestné činnosti, z dokonání trestného činu, o který se obviněný pokusil, nebo spáchání trestného činu, který připravoval nebo kterým hrozil.</w:t>
      </w:r>
    </w:p>
    <w:p w:rsidR="00D35E91" w:rsidRPr="004C51AB" w:rsidRDefault="00D35E91" w:rsidP="004C51AB">
      <w:pPr>
        <w:pStyle w:val="Nadpis3"/>
        <w:numPr>
          <w:ilvl w:val="1"/>
          <w:numId w:val="15"/>
        </w:numPr>
      </w:pPr>
      <w:bookmarkStart w:id="13" w:name="_Toc524952185"/>
      <w:r w:rsidRPr="004C51AB">
        <w:t>Technické zajištění monitoringu</w:t>
      </w:r>
      <w:bookmarkEnd w:id="13"/>
    </w:p>
    <w:p w:rsidR="00D35E91" w:rsidRPr="0018430D" w:rsidRDefault="00D35E91" w:rsidP="00D35E91">
      <w:r w:rsidRPr="0018430D">
        <w:t>E</w:t>
      </w:r>
      <w:r w:rsidR="002F0383" w:rsidRPr="0018430D">
        <w:t>MS</w:t>
      </w:r>
      <w:r w:rsidRPr="0018430D">
        <w:t xml:space="preserve"> je soustavou technických prostředků a organizačních opatření zajišťujících kontrolu výkonu alternativních trestů či opatření. Jeho centrálním prvkem je informační systém, což je softwarový nástroj, který zaznamenává podrobnosti o </w:t>
      </w:r>
      <w:r w:rsidR="0077336C" w:rsidRPr="0018430D">
        <w:t>monitorované osobě</w:t>
      </w:r>
      <w:r w:rsidRPr="0018430D">
        <w:t xml:space="preserve">, o sledovacích zařízeních a jejich stavu, který sleduje pobyt </w:t>
      </w:r>
      <w:r w:rsidR="0077336C" w:rsidRPr="0018430D">
        <w:t>této osoby</w:t>
      </w:r>
      <w:r w:rsidRPr="0018430D">
        <w:t xml:space="preserve"> podle časových harmonogramů a vymezených zón (nucený pobyt, zakázaný pobyt), poskytuje výstražné a lokalizační údaje v reálném čase, poskytuje historické přehledy o informacích ze sledování</w:t>
      </w:r>
      <w:r w:rsidR="00283A6F" w:rsidRPr="0018430D">
        <w:t>, umožňuje tvorbu zpráv o </w:t>
      </w:r>
      <w:r w:rsidRPr="0018430D">
        <w:t xml:space="preserve">plnění </w:t>
      </w:r>
      <w:r w:rsidR="0077336C" w:rsidRPr="0018430D">
        <w:t xml:space="preserve">uložených </w:t>
      </w:r>
      <w:r w:rsidRPr="0018430D">
        <w:t xml:space="preserve">omezení a povinností. Data pro informační systém jsou pořizována technickými prostředky instalovanými na těle </w:t>
      </w:r>
      <w:r w:rsidR="0077336C" w:rsidRPr="0018430D">
        <w:t>monitoro</w:t>
      </w:r>
      <w:r w:rsidR="00283A6F" w:rsidRPr="0018430D">
        <w:softHyphen/>
      </w:r>
      <w:r w:rsidR="0077336C" w:rsidRPr="0018430D">
        <w:t>vané osoby</w:t>
      </w:r>
      <w:r w:rsidRPr="0018430D">
        <w:t xml:space="preserve"> a v místě je</w:t>
      </w:r>
      <w:r w:rsidR="00EA0D31">
        <w:t>jí</w:t>
      </w:r>
      <w:r w:rsidRPr="0018430D">
        <w:t xml:space="preserve">ho pobytu: náramek, základnová stanice, </w:t>
      </w:r>
      <w:r w:rsidRPr="00067968">
        <w:rPr>
          <w:spacing w:val="-2"/>
        </w:rPr>
        <w:t>komunikátor, alkohol tester. Technické prostředky instalují dle rozhodnutí</w:t>
      </w:r>
      <w:r w:rsidRPr="0018430D">
        <w:t xml:space="preserve"> uloženého soudem specialisté </w:t>
      </w:r>
      <w:r w:rsidR="002F0383" w:rsidRPr="0018430D">
        <w:t>EMS</w:t>
      </w:r>
      <w:r w:rsidRPr="0018430D">
        <w:t xml:space="preserve"> z Probační a mediační služby. Informace získané prostřednictvím </w:t>
      </w:r>
      <w:r w:rsidR="002F0383" w:rsidRPr="0018430D">
        <w:t>EMS</w:t>
      </w:r>
      <w:r w:rsidRPr="0018430D">
        <w:t xml:space="preserve"> (bezpečnostní a provozní incidenty) nepřetržitě monitorují a vyhodnocují operátoři v operačním středisku, kteří přijímají operativní rozhodnutí v případě projevů narušení režimu určeného </w:t>
      </w:r>
      <w:r w:rsidR="002458BD" w:rsidRPr="0018430D">
        <w:t>monitorované osobě</w:t>
      </w:r>
      <w:r w:rsidRPr="0018430D">
        <w:t>.</w:t>
      </w:r>
    </w:p>
    <w:p w:rsidR="002B5101" w:rsidRDefault="00660EB9" w:rsidP="002B5101">
      <w:pPr>
        <w:pStyle w:val="Obrzek"/>
        <w:tabs>
          <w:tab w:val="clear" w:pos="6464"/>
          <w:tab w:val="center" w:pos="1418"/>
          <w:tab w:val="center" w:pos="4962"/>
        </w:tabs>
        <w:spacing w:before="240"/>
      </w:pPr>
      <w:r>
        <mc:AlternateContent>
          <mc:Choice Requires="wpg">
            <w:drawing>
              <wp:inline distT="0" distB="0" distL="0" distR="0" wp14:anchorId="5000C296" wp14:editId="4835DA05">
                <wp:extent cx="4121785" cy="1870275"/>
                <wp:effectExtent l="0" t="0" r="0" b="0"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785" cy="1870275"/>
                          <a:chOff x="1424" y="2223"/>
                          <a:chExt cx="9071" cy="4116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I:\Dokumenty\Data\obrazky\EMS\2019-02 prostředky\BLUbox\BB3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6" y="2223"/>
                            <a:ext cx="4979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4" descr="I:\Dokumenty\Data\obrazky\EMS\2019-02 prostředky\BLUtag\BT3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2532"/>
                            <a:ext cx="3973" cy="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kupina 2" o:spid="_x0000_s1026" style="width:324.55pt;height:147.25pt;mso-position-horizontal-relative:char;mso-position-vertical-relative:line" coordorigin="1424,2223" coordsize="9071,4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516;top:2223;width:4979;height: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j0LEAAAA2gAAAA8AAABkcnMvZG93bnJldi54bWxEj0FPwkAUhO8k/ofNI+EGWwSJVBaCVRI5&#10;EdEYjy/dZ1vtvq3dZyn/3jUx4TiZmW8yq03vatVRGyrPBqaTBBRx7m3FhYHXl934FlQQZIu1ZzJw&#10;pgCb9dVghan1J36m7iiFihAOKRooRZpU65CX5DBMfEMcvQ/fOpQo20LbFk8R7mp9nSQL7bDiuFBi&#10;Q1lJ+dfxxxl428u2e/iczw9Z9o7L5T3K4823MaNhv70DJdTLJfzffrIGZvB3Jd4A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Fj0LEAAAA2gAAAA8AAAAAAAAAAAAAAAAA&#10;nwIAAGRycy9kb3ducmV2LnhtbFBLBQYAAAAABAAEAPcAAACQAwAAAAA=&#10;">
                  <v:imagedata r:id="rId11" o:title="BB3mal"/>
                </v:shape>
                <v:shape id="Picture 24" o:spid="_x0000_s1028" type="#_x0000_t75" style="position:absolute;left:1424;top:2532;width:3973;height:3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EsnAAAAA2gAAAA8AAABkcnMvZG93bnJldi54bWxET8uKwjAU3Q/4D+EK7sa0IzNoNYo4CrNx&#10;MT5Ad5fm2habm9LEtv69EQSXh/OeLTpTioZqV1hWEA8jEMSp1QVnCg77zecYhPPIGkvLpOBODhbz&#10;3scME21b/qdm5zMRQtglqCD3vkqkdGlOBt3QVsSBu9jaoA+wzqSusQ3hppRfUfQjDRYcGnKsaJVT&#10;et3dTJgxOuN6v42bw/LURr/x8bua+LNSg363nILw1Pm3+OX+0wom8LwS/C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sSycAAAADaAAAADwAAAAAAAAAAAAAAAACfAgAA&#10;ZHJzL2Rvd25yZXYueG1sUEsFBgAAAAAEAAQA9wAAAIwDAAAAAA==&#10;">
                  <v:imagedata r:id="rId12" o:title="BT3mal"/>
                </v:shape>
                <w10:anchorlock/>
              </v:group>
            </w:pict>
          </mc:Fallback>
        </mc:AlternateContent>
      </w:r>
    </w:p>
    <w:p w:rsidR="00D35E91" w:rsidRPr="0018430D" w:rsidRDefault="00A803F5" w:rsidP="002B5101">
      <w:pPr>
        <w:pStyle w:val="Obrzek"/>
        <w:tabs>
          <w:tab w:val="clear" w:pos="6464"/>
          <w:tab w:val="center" w:pos="1418"/>
          <w:tab w:val="center" w:pos="4962"/>
        </w:tabs>
        <w:jc w:val="both"/>
      </w:pPr>
      <w:r>
        <w:tab/>
      </w:r>
      <w:r w:rsidR="00D35E91" w:rsidRPr="0018430D">
        <w:t>Obrázek 1</w:t>
      </w:r>
      <w:r>
        <w:tab/>
      </w:r>
      <w:r w:rsidR="00D35E91" w:rsidRPr="0018430D">
        <w:t>Obrázek 2</w:t>
      </w:r>
    </w:p>
    <w:p w:rsidR="00D35E91" w:rsidRPr="0018430D" w:rsidRDefault="00D35E91" w:rsidP="0082312B">
      <w:pPr>
        <w:pStyle w:val="Nadpis4"/>
        <w:numPr>
          <w:ilvl w:val="2"/>
          <w:numId w:val="23"/>
        </w:numPr>
      </w:pPr>
      <w:r w:rsidRPr="0018430D">
        <w:lastRenderedPageBreak/>
        <w:t>Koncové zařízení – náramek</w:t>
      </w:r>
      <w:r w:rsidR="000A58F8" w:rsidRPr="0018430D">
        <w:t xml:space="preserve"> BLUtag INT</w:t>
      </w:r>
      <w:r w:rsidRPr="0018430D">
        <w:t xml:space="preserve"> </w:t>
      </w:r>
      <w:r w:rsidRPr="0082312B">
        <w:rPr>
          <w:sz w:val="18"/>
          <w:szCs w:val="18"/>
        </w:rPr>
        <w:t>(obrázek 1)</w:t>
      </w:r>
    </w:p>
    <w:p w:rsidR="00D35E91" w:rsidRPr="0018430D" w:rsidRDefault="00D35E91" w:rsidP="00D35E91">
      <w:r w:rsidRPr="0018430D">
        <w:t xml:space="preserve">Jednodílné hybridní sledovací zařízení umístěné na noze monitorované </w:t>
      </w:r>
      <w:r w:rsidRPr="00D670ED">
        <w:rPr>
          <w:spacing w:val="-2"/>
        </w:rPr>
        <w:t>osoby. Náramek pro potřeby lokalizace kombinuje technologii identifikace</w:t>
      </w:r>
      <w:r w:rsidRPr="0018430D">
        <w:t xml:space="preserve"> rádiovými vlnami a lokalizace GPS. Radiofrekvenční technologie slouží k lokalizaci v obydlí a GPS k lokalizaci ve volném prostoru. Náramek je vybaven také technologiemi, které indikují neoprávněné sejmutí.</w:t>
      </w:r>
    </w:p>
    <w:p w:rsidR="00D35E91" w:rsidRPr="0018430D" w:rsidRDefault="00D35E91" w:rsidP="0082312B">
      <w:pPr>
        <w:pStyle w:val="Nadpis4"/>
      </w:pPr>
      <w:r w:rsidRPr="0018430D">
        <w:t>Koncové zařízení – základnová stanice</w:t>
      </w:r>
      <w:r w:rsidR="000A58F8" w:rsidRPr="0018430D">
        <w:t xml:space="preserve"> BLUbox</w:t>
      </w:r>
      <w:r w:rsidRPr="0018430D">
        <w:t xml:space="preserve"> </w:t>
      </w:r>
      <w:r w:rsidRPr="004C51AB">
        <w:rPr>
          <w:sz w:val="18"/>
          <w:szCs w:val="18"/>
        </w:rPr>
        <w:t>(obrázek 2)</w:t>
      </w:r>
    </w:p>
    <w:p w:rsidR="00D35E91" w:rsidRPr="0018430D" w:rsidRDefault="00D35E91" w:rsidP="00D35E91">
      <w:r w:rsidRPr="0018430D">
        <w:t>Pevně umístěná domácí sledovací jednotka pracující v režimu vysílač × přijímač rádiových vln je nezaměnitelně spárovaná s náramkem. Jedná se o zařízení, které je umístěno v obydlí monitorované osoby a slouží k zaměření prostoru prostřednictvím komunikace s náramkem. Zařízení je vybaveno technologiemi, které indi</w:t>
      </w:r>
      <w:r w:rsidR="004359C4" w:rsidRPr="0018430D">
        <w:t>kují jeho přesunutí či zásah do </w:t>
      </w:r>
      <w:r w:rsidRPr="0018430D">
        <w:t>jeho integrity a je schopno na takovouto neoprávněnou manipulaci upozornit.</w:t>
      </w:r>
    </w:p>
    <w:p w:rsidR="00D35E91" w:rsidRPr="00EE4765" w:rsidRDefault="00D35E91" w:rsidP="00EE4765">
      <w:pPr>
        <w:pStyle w:val="Nadpis5"/>
      </w:pPr>
      <w:r w:rsidRPr="00EE4765">
        <w:t>Způsob monitorování v obydlí</w:t>
      </w:r>
    </w:p>
    <w:p w:rsidR="00D35E91" w:rsidRPr="0018430D" w:rsidRDefault="00D35E91" w:rsidP="00D35E91">
      <w:r w:rsidRPr="0018430D">
        <w:t>Po vstupu do obydlí náramek naváže komunikaci prostřednictvím rádiových vln se základnovou stanicí umístěnou v obydlí a do informač</w:t>
      </w:r>
      <w:r w:rsidR="004359C4" w:rsidRPr="0018430D">
        <w:softHyphen/>
      </w:r>
      <w:r w:rsidRPr="0018430D">
        <w:t xml:space="preserve">ního systému zasílá informaci o tom, že tato zařízení jsou ve vzájemném kontaktu. V případě, že dojde k přerušení kontaktu těchto zařízení v čase stanoveném monitorované osobě pro povinné setrvávání v obydlí (a tím v dosahu základnové stanice), </w:t>
      </w:r>
      <w:r w:rsidR="00FB299A" w:rsidRPr="0018430D">
        <w:t xml:space="preserve">informační systém </w:t>
      </w:r>
      <w:r w:rsidR="002F0383" w:rsidRPr="0018430D">
        <w:t>EMS</w:t>
      </w:r>
      <w:r w:rsidRPr="0018430D">
        <w:t xml:space="preserve"> tuto informaci vyhodnotí jako bezpečnostní incident.</w:t>
      </w:r>
    </w:p>
    <w:p w:rsidR="00D35E91" w:rsidRPr="0018430D" w:rsidRDefault="00D35E91" w:rsidP="00EE4765">
      <w:pPr>
        <w:pStyle w:val="Nadpis5"/>
      </w:pPr>
      <w:r w:rsidRPr="0018430D">
        <w:t>Způsob monitorování ve volném prostoru</w:t>
      </w:r>
    </w:p>
    <w:p w:rsidR="00D35E91" w:rsidRPr="0018430D" w:rsidRDefault="00D35E91" w:rsidP="00D35E91">
      <w:r w:rsidRPr="0018430D">
        <w:t xml:space="preserve">Ve volném prostoru probíhá lokalizace náramku prostřednictvím GPS, což znamená, že náramek zaměřuje svoji polohu podle navigačních družic a data o své poloze odesílá do </w:t>
      </w:r>
      <w:r w:rsidR="00FB299A" w:rsidRPr="0018430D">
        <w:t>informačního</w:t>
      </w:r>
      <w:r w:rsidRPr="0018430D">
        <w:t xml:space="preserve"> systému</w:t>
      </w:r>
      <w:r w:rsidR="00FB299A" w:rsidRPr="0018430D">
        <w:t xml:space="preserve"> EMS</w:t>
      </w:r>
      <w:r w:rsidRPr="0018430D">
        <w:t>, kde jsou zanášena do mapových podkla</w:t>
      </w:r>
      <w:r w:rsidR="004359C4" w:rsidRPr="0018430D">
        <w:t>dů a vyhodnocována s ohledem na </w:t>
      </w:r>
      <w:r w:rsidRPr="0018430D">
        <w:t>stanovená omezení. Náramek odes</w:t>
      </w:r>
      <w:r w:rsidR="004359C4" w:rsidRPr="0018430D">
        <w:t>ílá data s ohledem na nároky na </w:t>
      </w:r>
      <w:r w:rsidRPr="0018430D">
        <w:t>baterii v různých časových intervalech podle zvoleného nastavení (30-120 s).</w:t>
      </w:r>
    </w:p>
    <w:p w:rsidR="002B5101" w:rsidRDefault="002B5101" w:rsidP="002B5101">
      <w:pPr>
        <w:pStyle w:val="Obrzek"/>
        <w:jc w:val="both"/>
      </w:pPr>
      <w:r>
        <w:lastRenderedPageBreak/>
        <mc:AlternateContent>
          <mc:Choice Requires="wpg">
            <w:drawing>
              <wp:inline distT="0" distB="0" distL="0" distR="0" wp14:anchorId="2D82C102" wp14:editId="0C33308A">
                <wp:extent cx="4121785" cy="3368033"/>
                <wp:effectExtent l="0" t="0" r="0" b="4445"/>
                <wp:docPr id="6" name="Skupin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785" cy="3368033"/>
                          <a:chOff x="1417" y="1417"/>
                          <a:chExt cx="9072" cy="7413"/>
                        </a:xfrm>
                      </wpg:grpSpPr>
                      <pic:pic xmlns:pic="http://schemas.openxmlformats.org/drawingml/2006/picture">
                        <pic:nvPicPr>
                          <pic:cNvPr id="7" name="Picture 6" descr="I:\Dokumenty\Data\obrazky\EMS\2019-02 prostředky\PureProtect\PP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9" y="1417"/>
                            <a:ext cx="3960" cy="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 descr="I:\Dokumenty\Data\obrazky\EMS\2019-02 prostředky\PureTrack\PT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417"/>
                            <a:ext cx="3967" cy="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kupina 6" o:spid="_x0000_s1026" style="width:324.55pt;height:265.2pt;mso-position-horizontal-relative:char;mso-position-vertical-relative:line" coordorigin="1417,1417" coordsize="9072,7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">
                <v:shape id="Picture 6" o:spid="_x0000_s1027" type="#_x0000_t75" style="position:absolute;left:6529;top:1417;width:3960;height:7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ROmLFAAAA2gAAAA8AAABkcnMvZG93bnJldi54bWxEj0FrwkAUhO8F/8PyBG91o4e2SV1FhFgR&#10;D6214PGRfc1Gs29DdjWxv94tFHocZuYbZrbobS2u1PrKsYLJOAFBXDhdcang8Jk/voDwAVlj7ZgU&#10;3MjDYj54mGGmXccfdN2HUkQI+wwVmBCaTEpfGLLox64hjt63ay2GKNtS6ha7CLe1nCbJk7RYcVww&#10;2NDKUHHeX6yC9WmXm8Ox257ej+nP7a36SusmV2o07JevIAL14T/8195oBc/weyXe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kTpixQAAANoAAAAPAAAAAAAAAAAAAAAA&#10;AJ8CAABkcnMvZG93bnJldi54bWxQSwUGAAAAAAQABAD3AAAAkQMAAAAA&#10;">
                  <v:imagedata r:id="rId15" o:title="PPmal"/>
                </v:shape>
                <v:shape id="Picture 7" o:spid="_x0000_s1028" type="#_x0000_t75" style="position:absolute;left:1417;top:1417;width:3967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tjLBAAAA2gAAAA8AAABkcnMvZG93bnJldi54bWxET8tqwkAU3Qv+w3AL3emkFoKNjiKCNHRV&#10;bcEur5lrEs3cSTKTR/++syi4PJz3ejuaSvTUutKygpd5BII4s7rkXMH312G2BOE8ssbKMin4JQfb&#10;zXSyxkTbgY/Un3wuQgi7BBUU3teJlC4ryKCb25o4cFfbGvQBtrnULQ4h3FRyEUWxNFhyaCiwpn1B&#10;2f3UGQXn8XL+ebuZ+LN/fT926SFuPhaNUs9P424FwtPoH+J/d6oVhK3hSrg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WtjLBAAAA2gAAAA8AAAAAAAAAAAAAAAAAnwIA&#10;AGRycy9kb3ducmV2LnhtbFBLBQYAAAAABAAEAPcAAACNAwAAAAA=&#10;">
                  <v:imagedata r:id="rId16" o:title="PTmal"/>
                </v:shape>
                <w10:anchorlock/>
              </v:group>
            </w:pict>
          </mc:Fallback>
        </mc:AlternateContent>
      </w:r>
    </w:p>
    <w:p w:rsidR="00D35E91" w:rsidRPr="0018430D" w:rsidRDefault="002B5101" w:rsidP="002B5101">
      <w:pPr>
        <w:pStyle w:val="Obrzek"/>
        <w:tabs>
          <w:tab w:val="clear" w:pos="6464"/>
          <w:tab w:val="center" w:pos="1418"/>
          <w:tab w:val="center" w:pos="5103"/>
        </w:tabs>
        <w:jc w:val="both"/>
      </w:pPr>
      <w:r>
        <w:tab/>
      </w:r>
      <w:r w:rsidR="00D35E91" w:rsidRPr="0018430D">
        <w:t>Obrázek 3</w:t>
      </w:r>
      <w:r w:rsidR="00D35E91" w:rsidRPr="0018430D">
        <w:tab/>
        <w:t>Obrázek 4</w:t>
      </w:r>
    </w:p>
    <w:p w:rsidR="00D35E91" w:rsidRPr="0018430D" w:rsidRDefault="00D35E91" w:rsidP="0082312B">
      <w:pPr>
        <w:pStyle w:val="Nadpis4"/>
      </w:pPr>
      <w:r w:rsidRPr="0018430D">
        <w:t>Koncové zařízení – komunikátor</w:t>
      </w:r>
      <w:r w:rsidR="000A58F8" w:rsidRPr="0018430D">
        <w:t xml:space="preserve"> PureTrack a PureProtect</w:t>
      </w:r>
    </w:p>
    <w:p w:rsidR="00D35E91" w:rsidRPr="0018430D" w:rsidRDefault="00D35E91" w:rsidP="00D35E91">
      <w:r w:rsidRPr="0018430D">
        <w:t xml:space="preserve">Zařízení pro </w:t>
      </w:r>
      <w:r w:rsidR="000A58F8" w:rsidRPr="0018430D">
        <w:t xml:space="preserve">případnou nutnou </w:t>
      </w:r>
      <w:r w:rsidRPr="0018430D">
        <w:t>komunikaci s monitorovanou osobou</w:t>
      </w:r>
      <w:r w:rsidR="000A58F8" w:rsidRPr="0018430D">
        <w:t xml:space="preserve"> PureTrack</w:t>
      </w:r>
      <w:r w:rsidRPr="0018430D">
        <w:t xml:space="preserve"> </w:t>
      </w:r>
      <w:r w:rsidRPr="0061380B">
        <w:rPr>
          <w:i/>
          <w:sz w:val="18"/>
          <w:szCs w:val="18"/>
        </w:rPr>
        <w:t>(obrázek 3)</w:t>
      </w:r>
      <w:r w:rsidRPr="0018430D">
        <w:t xml:space="preserve"> nebo s chráněnou osobou</w:t>
      </w:r>
      <w:r w:rsidR="000A58F8" w:rsidRPr="0018430D">
        <w:t xml:space="preserve"> PureProtect</w:t>
      </w:r>
      <w:r w:rsidRPr="0018430D">
        <w:t xml:space="preserve"> </w:t>
      </w:r>
      <w:r w:rsidRPr="0061380B">
        <w:rPr>
          <w:i/>
          <w:sz w:val="18"/>
          <w:szCs w:val="18"/>
        </w:rPr>
        <w:t>(obrázek 4)</w:t>
      </w:r>
      <w:r w:rsidRPr="0018430D">
        <w:t xml:space="preserve">. Využívá technologii GPS, působí jako mobilní telefon s komunikací operátor × </w:t>
      </w:r>
      <w:r w:rsidR="002458BD" w:rsidRPr="0018430D">
        <w:t>monitorovaná osoba</w:t>
      </w:r>
      <w:r w:rsidRPr="0018430D">
        <w:t xml:space="preserve"> nebo operátor × chráněná osoba. Komunikátor monitorované osoby disponuje možností ověření identity komunikující osoby</w:t>
      </w:r>
      <w:r w:rsidR="000A58F8" w:rsidRPr="0018430D">
        <w:t xml:space="preserve"> prostřednictvím otisku prstu</w:t>
      </w:r>
      <w:r w:rsidRPr="0018430D">
        <w:t>.</w:t>
      </w:r>
    </w:p>
    <w:p w:rsidR="0061380B" w:rsidRDefault="00EE4765" w:rsidP="00D35E91">
      <w:pPr>
        <w:pStyle w:val="Obrzek"/>
      </w:pPr>
      <w:r>
        <w:pict>
          <v:group id="_x0000_s1043" style="width:324.55pt;height:268.65pt;mso-position-horizontal-relative:char;mso-position-vertical-relative:line" coordorigin="1417,7057" coordsize="6491,53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3049;top:8788;width:4262;height:3642;mso-position-horizontal-relative:text;mso-position-vertical-relative:text">
              <v:imagedata r:id="rId17" o:title="TR4mal" gain="1.25" blacklevel="6554f"/>
            </v:shape>
            <v:shape id="_x0000_s1045" type="#_x0000_t75" style="position:absolute;left:3726;top:7136;width:4182;height:1387;mso-position-horizontal-relative:text;mso-position-vertical-relative:text">
              <v:imagedata r:id="rId18" o:title="TR2mal" gain="1.25" blacklevel="6554f" grayscale="t"/>
            </v:shape>
            <v:shape id="_x0000_s1046" type="#_x0000_t75" style="position:absolute;left:1417;top:7057;width:2041;height:1545;mso-position-horizontal-relative:text;mso-position-vertical:absolute;mso-position-vertical-relative:text">
              <v:imagedata r:id="rId19" o:title="TR3mal" gain="1.25" blacklevel="6554f"/>
            </v:shape>
            <v:group id="_x0000_s1047" style="position:absolute;left:2031;top:9534;width:3039;height:624" coordorigin="2031,3894" coordsize="3670,754">
              <o:lock v:ext="edit" aspectratio="t"/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48" type="#_x0000_t136" style="position:absolute;left:2031;top:3894;width:3568;height:155;mso-position-horizontal-relative:text;mso-position-vertical-relative:text" fillcolor="#737373" stroked="f">
                <v:stroke r:id="rId20" o:title=""/>
                <v:shadow color="#868686"/>
                <v:textpath style="font-family:&quot;Calibri&quot;;font-size:12pt;v-text-kern:t" trim="t" fitpath="t" string="zařízení na testování alkoholu v dechu"/>
                <o:lock v:ext="edit" aspectratio="t"/>
              </v:shape>
              <v:shape id="_x0000_s1049" type="#_x0000_t136" style="position:absolute;left:2031;top:4173;width:3670;height:198;mso-position-horizontal-relative:text;mso-position-vertical-relative:text" fillcolor="#737373" stroked="f">
                <v:stroke r:id="rId20" o:title=""/>
                <v:shadow color="#868686"/>
                <v:textpath style="font-family:&quot;Calibri&quot;;font-size:12pt;v-text-kern:t" trim="t" fitpath="t" string="pracuje v součinnosti s komunikátorem"/>
                <o:lock v:ext="edit" aspectratio="t"/>
              </v:shape>
              <v:shape id="_x0000_s1050" type="#_x0000_t136" style="position:absolute;left:2031;top:4451;width:1913;height:197;mso-position-horizontal-relative:text;mso-position-vertical-relative:text" fillcolor="#737373" stroked="f">
                <v:stroke r:id="rId20" o:title=""/>
                <v:shadow color="#868686"/>
                <v:textpath style="font-family:&quot;Calibri&quot;;font-size:12pt;v-text-kern:t" trim="t" fitpath="t" string="monitorované osoby"/>
                <o:lock v:ext="edit" aspectratio="t"/>
              </v:shape>
            </v:group>
            <w10:wrap type="none"/>
            <w10:anchorlock/>
          </v:group>
        </w:pict>
      </w:r>
      <w:bookmarkStart w:id="14" w:name="_GoBack"/>
      <w:bookmarkEnd w:id="14"/>
    </w:p>
    <w:p w:rsidR="00D35E91" w:rsidRPr="0018430D" w:rsidRDefault="00D35E91" w:rsidP="00D35E91">
      <w:pPr>
        <w:pStyle w:val="Obrzek"/>
      </w:pPr>
      <w:r w:rsidRPr="0018430D">
        <w:t>Obrázek 5</w:t>
      </w:r>
    </w:p>
    <w:p w:rsidR="00D35E91" w:rsidRPr="0018430D" w:rsidRDefault="00D35E91" w:rsidP="0082312B">
      <w:pPr>
        <w:pStyle w:val="Nadpis4"/>
      </w:pPr>
      <w:r w:rsidRPr="0018430D">
        <w:t xml:space="preserve">Koncové zařízení – vzdálené testování na alkohol </w:t>
      </w:r>
      <w:r w:rsidRPr="004C51AB">
        <w:rPr>
          <w:sz w:val="18"/>
          <w:szCs w:val="18"/>
        </w:rPr>
        <w:t>(obrázek 5)</w:t>
      </w:r>
    </w:p>
    <w:p w:rsidR="00D35E91" w:rsidRPr="0018430D" w:rsidRDefault="00D35E91" w:rsidP="00D35E91">
      <w:r w:rsidRPr="0018430D">
        <w:t xml:space="preserve">Testovací zařízení pro zjištění přítomnosti alkoholu v dechu umožňuje vzdálené měření hladiny alkoholu v dechu monitorované osoby. Ověřuje </w:t>
      </w:r>
      <w:r w:rsidRPr="0061380B">
        <w:rPr>
          <w:spacing w:val="-4"/>
        </w:rPr>
        <w:t>identitu testované osoby prostřednictvím sejmutí vizuálních biometrických</w:t>
      </w:r>
      <w:r w:rsidRPr="0018430D">
        <w:t xml:space="preserve"> údajů. Mobilní zařízení pracuje v režimu on-line, výsledky ověření identity a měření množství alkoholu </w:t>
      </w:r>
      <w:r w:rsidR="0061380B">
        <w:t>v dechu jsou odesílány přímo do </w:t>
      </w:r>
      <w:r w:rsidRPr="0018430D">
        <w:t>databáze informačního systému</w:t>
      </w:r>
      <w:r w:rsidR="00FB299A" w:rsidRPr="0018430D">
        <w:t xml:space="preserve"> EMS</w:t>
      </w:r>
      <w:r w:rsidRPr="0018430D">
        <w:t>.</w:t>
      </w:r>
    </w:p>
    <w:p w:rsidR="00D35E91" w:rsidRPr="0018430D" w:rsidRDefault="00660EB9" w:rsidP="00D35E91">
      <w:pPr>
        <w:pStyle w:val="Obrzek"/>
      </w:pPr>
      <w:r>
        <w:lastRenderedPageBreak/>
        <w:drawing>
          <wp:inline distT="0" distB="0" distL="0" distR="0" wp14:anchorId="22D9C433" wp14:editId="1748967F">
            <wp:extent cx="4121785" cy="2842219"/>
            <wp:effectExtent l="0" t="0" r="0" b="0"/>
            <wp:docPr id="11" name="Obrázek 11" descr="I:\Dokumenty\Data\obrazky\EMS\2019-02 prostředky\PureMonitor\PM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Dokumenty\Data\obrazky\EMS\2019-02 prostředky\PureMonitor\PMm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84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E91" w:rsidRPr="0018430D">
        <w:br/>
        <w:t>Obrázek 6</w:t>
      </w:r>
    </w:p>
    <w:p w:rsidR="00D35E91" w:rsidRPr="0018430D" w:rsidRDefault="00D35E91" w:rsidP="0082312B">
      <w:pPr>
        <w:pStyle w:val="Nadpis4"/>
      </w:pPr>
      <w:r w:rsidRPr="0018430D">
        <w:t xml:space="preserve">Přístup do informačního systému EMS </w:t>
      </w:r>
      <w:r w:rsidRPr="004C51AB">
        <w:rPr>
          <w:sz w:val="18"/>
          <w:szCs w:val="18"/>
        </w:rPr>
        <w:t>(obrázek 6)</w:t>
      </w:r>
    </w:p>
    <w:p w:rsidR="00D35E91" w:rsidRPr="0018430D" w:rsidRDefault="00D35E91" w:rsidP="00D35E91">
      <w:r w:rsidRPr="0018430D">
        <w:t xml:space="preserve">Vstup do </w:t>
      </w:r>
      <w:r w:rsidR="002F0383" w:rsidRPr="0018430D">
        <w:t xml:space="preserve">informačního </w:t>
      </w:r>
      <w:r w:rsidRPr="0018430D">
        <w:t xml:space="preserve">systému </w:t>
      </w:r>
      <w:r w:rsidR="002F0383" w:rsidRPr="0018430D">
        <w:t xml:space="preserve">EMS </w:t>
      </w:r>
      <w:r w:rsidRPr="0018430D">
        <w:t xml:space="preserve">je možný z pracovní stanice </w:t>
      </w:r>
      <w:r w:rsidRPr="00647193">
        <w:rPr>
          <w:spacing w:val="-4"/>
        </w:rPr>
        <w:t>v operačním středisku anebo prostřednictvím webového klienta z osobního</w:t>
      </w:r>
      <w:r w:rsidRPr="0018430D">
        <w:t xml:space="preserve"> </w:t>
      </w:r>
      <w:r w:rsidRPr="00647193">
        <w:rPr>
          <w:spacing w:val="-2"/>
        </w:rPr>
        <w:t>počítače probačního úředníka. Rozsah poskytovaných informací je závislý</w:t>
      </w:r>
      <w:r w:rsidRPr="0018430D">
        <w:t xml:space="preserve"> na oprávněních pracovníka.</w:t>
      </w:r>
    </w:p>
    <w:p w:rsidR="00D35E91" w:rsidRPr="0082312B" w:rsidRDefault="00D35E91" w:rsidP="0082312B">
      <w:pPr>
        <w:pStyle w:val="Nadpis4"/>
      </w:pPr>
      <w:bookmarkStart w:id="15" w:name="_Toc482174658"/>
      <w:bookmarkStart w:id="16" w:name="_Toc485201082"/>
      <w:r w:rsidRPr="0082312B">
        <w:t>Fyzikální limity monitoringu</w:t>
      </w:r>
      <w:bookmarkEnd w:id="15"/>
      <w:bookmarkEnd w:id="16"/>
    </w:p>
    <w:p w:rsidR="00D35E91" w:rsidRPr="0018430D" w:rsidRDefault="00D35E91" w:rsidP="00EE4765">
      <w:pPr>
        <w:pStyle w:val="Nadpis5"/>
      </w:pPr>
      <w:bookmarkStart w:id="17" w:name="_Toc482174659"/>
      <w:bookmarkStart w:id="18" w:name="_Toc485201083"/>
      <w:r w:rsidRPr="0018430D">
        <w:t xml:space="preserve">Zaměření obydlí prostřednictvím </w:t>
      </w:r>
      <w:bookmarkEnd w:id="17"/>
      <w:bookmarkEnd w:id="18"/>
      <w:r w:rsidRPr="0018430D">
        <w:t>rádiových vln</w:t>
      </w:r>
    </w:p>
    <w:p w:rsidR="00D35E91" w:rsidRPr="0018430D" w:rsidRDefault="00D35E91" w:rsidP="00D35E91">
      <w:r w:rsidRPr="0018430D">
        <w:t>Rádiové vlny se volně šíří kolem základnové stanice a pokrývají obydlí monitorované osoby. Dosah vln je nastavitelný prostřednictvím zvolení potřebného stupně síly signálu, aby bylo možno zohlednit velikost obydlí a aby přesah vyzařování neumožňoval porušovat monitorované osobě pravidla trestu.</w:t>
      </w:r>
    </w:p>
    <w:p w:rsidR="00D35E91" w:rsidRPr="0018430D" w:rsidRDefault="00D35E91" w:rsidP="00D35E91">
      <w:r w:rsidRPr="0018430D">
        <w:t>Rádiové vlny dokáží procházet překážkami, ale jejich materiálové složení ovlivňuje míru, o jakou dojde k zeslabení signálu. Jinak se tedy šíří signál přes sádrokartonovou či dřevěnou příčku a jinak přes železobetonovou zeď. I tato okolnost je řešena úpravou síly signálu.</w:t>
      </w:r>
    </w:p>
    <w:p w:rsidR="00D35E91" w:rsidRPr="0018430D" w:rsidRDefault="00D35E91" w:rsidP="00EE4765">
      <w:pPr>
        <w:pStyle w:val="Nadpis5"/>
      </w:pPr>
      <w:bookmarkStart w:id="19" w:name="_Toc482174660"/>
      <w:bookmarkStart w:id="20" w:name="_Toc485201084"/>
      <w:r w:rsidRPr="0018430D">
        <w:lastRenderedPageBreak/>
        <w:t>Lokalizace ve volném prostoru</w:t>
      </w:r>
      <w:bookmarkEnd w:id="19"/>
      <w:bookmarkEnd w:id="20"/>
    </w:p>
    <w:p w:rsidR="00D35E91" w:rsidRPr="0018430D" w:rsidRDefault="00D35E91" w:rsidP="00D35E91">
      <w:r w:rsidRPr="0018430D">
        <w:t>GPS modul v náramku přijímá údaje z orbitálních družic, a proto je optimální mít přímou viditelnost na oblohu, odkud signál přichází. Kvalitu zaměření ovlivňuje vše, co zkresluje či brání šíření signálu z družic. Může se jednat o stavy v</w:t>
      </w:r>
      <w:r w:rsidR="004359C4" w:rsidRPr="0018430D">
        <w:t> atmosféře, ponoření náramku do </w:t>
      </w:r>
      <w:r w:rsidRPr="0018430D">
        <w:t xml:space="preserve">kapaliny či špatná „viditelnost“ v zástavbě či horské krajině. Odchylka přesnosti zaměření je pouze v řádu metrů či desítky metrů. V případě, kdy zařízení není schopno přijímat signál z družic, není možné lokalizaci realizovat (např. v metru). Specifickým případem jsou budovy a dopravní prostředky, kde konstrukční řešení zásadním způsobem ovlivňuje možnosti a přesnost lokalizace. V některých typech budov či dopravních prostředků může být signál GPS s jistým zkreslením relativně dobře dostupný, v jiných je jeho příjem vyloučen. Příkladem mohou být některé moderní kancelářské budovy nebo moderní vlaky typu </w:t>
      </w:r>
      <w:r w:rsidR="00647193">
        <w:t>P</w:t>
      </w:r>
      <w:r w:rsidRPr="0018430D">
        <w:t>endolino, kde pokovení skleněných ploch oken eliminuje dostupnost signálu.</w:t>
      </w:r>
    </w:p>
    <w:p w:rsidR="00D35E91" w:rsidRPr="0018430D" w:rsidRDefault="00D35E91" w:rsidP="00AD6FDE">
      <w:pPr>
        <w:pStyle w:val="Nadpis2"/>
      </w:pPr>
      <w:bookmarkStart w:id="21" w:name="_Toc524952186"/>
      <w:r w:rsidRPr="0018430D">
        <w:t>Realizace projektu EMS / Uživatelé služeb</w:t>
      </w:r>
      <w:bookmarkEnd w:id="21"/>
    </w:p>
    <w:p w:rsidR="00D35E91" w:rsidRPr="0018430D" w:rsidRDefault="00D35E91" w:rsidP="004C51AB">
      <w:pPr>
        <w:pStyle w:val="Nadpis3"/>
      </w:pPr>
      <w:bookmarkStart w:id="22" w:name="_Toc482174707"/>
      <w:bookmarkStart w:id="23" w:name="_Toc485201131"/>
      <w:bookmarkStart w:id="24" w:name="_Toc524952187"/>
      <w:r w:rsidRPr="004C51AB">
        <w:t>Příprava</w:t>
      </w:r>
      <w:r w:rsidRPr="0018430D">
        <w:t xml:space="preserve"> podkladů pro uložení elektronické kontroly prostřednictvím EMS</w:t>
      </w:r>
      <w:bookmarkEnd w:id="22"/>
      <w:bookmarkEnd w:id="23"/>
      <w:bookmarkEnd w:id="24"/>
    </w:p>
    <w:p w:rsidR="00D35E91" w:rsidRPr="004C51AB" w:rsidRDefault="00D35E91" w:rsidP="0082312B">
      <w:pPr>
        <w:pStyle w:val="Nadpis4"/>
      </w:pPr>
      <w:r w:rsidRPr="004C51AB">
        <w:t>Okolnosti, které neumožňují efektivní kontrolu prostřednictvím EMS</w:t>
      </w:r>
    </w:p>
    <w:p w:rsidR="00D35E91" w:rsidRPr="0018430D" w:rsidRDefault="00D35E91" w:rsidP="00D35E91">
      <w:r w:rsidRPr="0018430D">
        <w:t xml:space="preserve">Trestný čin zahrnoval násilí páchané na osobách blízkých, s nimiž </w:t>
      </w:r>
      <w:r w:rsidR="000E05D1" w:rsidRPr="0018430D">
        <w:t>monitorovaná osoba</w:t>
      </w:r>
      <w:r w:rsidRPr="0018430D">
        <w:t xml:space="preserve"> nadále žije v jedné domácnosti.</w:t>
      </w:r>
    </w:p>
    <w:p w:rsidR="00D35E91" w:rsidRPr="0018430D" w:rsidRDefault="00D35E91" w:rsidP="00D35E91">
      <w:r w:rsidRPr="00647193">
        <w:rPr>
          <w:spacing w:val="-2"/>
        </w:rPr>
        <w:t>V bydlišti není stabilní zdroj elektrické energie (veřejná síť není zavedena,</w:t>
      </w:r>
      <w:r w:rsidRPr="0018430D">
        <w:t xml:space="preserve"> bydliště v důsledku prodle</w:t>
      </w:r>
      <w:r w:rsidR="004359C4" w:rsidRPr="0018430D">
        <w:t>ní s úhradami za spotřebu je od </w:t>
      </w:r>
      <w:r w:rsidRPr="0018430D">
        <w:t>veřejné sítě odpojeno).</w:t>
      </w:r>
    </w:p>
    <w:p w:rsidR="00D35E91" w:rsidRPr="0018430D" w:rsidRDefault="00D35E91" w:rsidP="00D35E91">
      <w:r w:rsidRPr="0018430D">
        <w:t xml:space="preserve">Oblast bydliště je v území, které není pokryto signálem mobilní telefonní </w:t>
      </w:r>
      <w:r w:rsidRPr="00647193">
        <w:rPr>
          <w:spacing w:val="-4"/>
        </w:rPr>
        <w:t xml:space="preserve">komunikace; tento stav neumožňuje přenášet data o pobytu </w:t>
      </w:r>
      <w:r w:rsidR="000E05D1" w:rsidRPr="00647193">
        <w:rPr>
          <w:spacing w:val="-4"/>
        </w:rPr>
        <w:t>monitorované</w:t>
      </w:r>
      <w:r w:rsidR="000E05D1" w:rsidRPr="0018430D">
        <w:t xml:space="preserve"> osoby</w:t>
      </w:r>
      <w:r w:rsidRPr="0018430D">
        <w:t xml:space="preserve"> v bydlišti, </w:t>
      </w:r>
      <w:r w:rsidR="000E05D1" w:rsidRPr="0018430D">
        <w:t>což</w:t>
      </w:r>
      <w:r w:rsidRPr="0018430D">
        <w:t xml:space="preserve"> je sledován</w:t>
      </w:r>
      <w:r w:rsidR="000E05D1" w:rsidRPr="0018430D">
        <w:t>o</w:t>
      </w:r>
      <w:r w:rsidR="004359C4" w:rsidRPr="0018430D">
        <w:t xml:space="preserve"> spárováním náramku se </w:t>
      </w:r>
      <w:r w:rsidRPr="0018430D">
        <w:t xml:space="preserve">základnovou stanicí v režimu technologie rádiových vln, kdy z náramku jsou odesílána data do informačního systému </w:t>
      </w:r>
      <w:r w:rsidR="00FB299A" w:rsidRPr="0018430D">
        <w:t xml:space="preserve">EMS </w:t>
      </w:r>
      <w:r w:rsidRPr="0018430D">
        <w:t>právě prostřednictvím mobilní telefonní sítě.</w:t>
      </w:r>
    </w:p>
    <w:p w:rsidR="00D35E91" w:rsidRPr="0018430D" w:rsidRDefault="00D35E91" w:rsidP="0082312B">
      <w:pPr>
        <w:pStyle w:val="Nadpis4"/>
      </w:pPr>
      <w:bookmarkStart w:id="25" w:name="_Toc482174708"/>
      <w:bookmarkStart w:id="26" w:name="_Toc485201132"/>
      <w:r w:rsidRPr="0018430D">
        <w:lastRenderedPageBreak/>
        <w:t>Úvodní konzultace s</w:t>
      </w:r>
      <w:r w:rsidR="000E05D1" w:rsidRPr="0018430D">
        <w:t> </w:t>
      </w:r>
      <w:r w:rsidR="00943E92" w:rsidRPr="0018430D">
        <w:t>možnou</w:t>
      </w:r>
      <w:r w:rsidR="000E05D1" w:rsidRPr="0018430D">
        <w:t xml:space="preserve"> </w:t>
      </w:r>
      <w:bookmarkEnd w:id="25"/>
      <w:bookmarkEnd w:id="26"/>
      <w:r w:rsidR="000E05D1" w:rsidRPr="0018430D">
        <w:t>monitorovanou osobou</w:t>
      </w:r>
    </w:p>
    <w:p w:rsidR="00D35E91" w:rsidRPr="0018430D" w:rsidRDefault="00D35E91" w:rsidP="00D35E91">
      <w:r w:rsidRPr="0018430D">
        <w:t>Při úvodní konzultaci probačního úředníka s</w:t>
      </w:r>
      <w:r w:rsidR="000E05D1" w:rsidRPr="0018430D">
        <w:t xml:space="preserve"> odsouzenou či obviněnou osobou </w:t>
      </w:r>
      <w:r w:rsidRPr="0018430D">
        <w:t xml:space="preserve">je nutné detailně zvážit všechny aspekty, které mohou být </w:t>
      </w:r>
      <w:r w:rsidRPr="00647193">
        <w:rPr>
          <w:spacing w:val="-2"/>
        </w:rPr>
        <w:t xml:space="preserve">z hlediska </w:t>
      </w:r>
      <w:r w:rsidR="00FB299A" w:rsidRPr="00647193">
        <w:rPr>
          <w:spacing w:val="-2"/>
        </w:rPr>
        <w:t>EMS</w:t>
      </w:r>
      <w:r w:rsidRPr="00647193">
        <w:rPr>
          <w:spacing w:val="-2"/>
        </w:rPr>
        <w:t xml:space="preserve"> relevantní. Z informací od </w:t>
      </w:r>
      <w:r w:rsidR="000E05D1" w:rsidRPr="00647193">
        <w:rPr>
          <w:spacing w:val="-2"/>
        </w:rPr>
        <w:t>odsouzeného nebo obviněného</w:t>
      </w:r>
      <w:r w:rsidRPr="0018430D">
        <w:t xml:space="preserve"> </w:t>
      </w:r>
      <w:r w:rsidRPr="00647193">
        <w:rPr>
          <w:spacing w:val="-2"/>
        </w:rPr>
        <w:t>pak lze vyhodnotit rizika, která souvisí s technickými limity elektronických</w:t>
      </w:r>
      <w:r w:rsidRPr="0018430D">
        <w:t xml:space="preserve"> monitorovacích zařízení, </w:t>
      </w:r>
      <w:r w:rsidR="004359C4" w:rsidRPr="0018430D">
        <w:t xml:space="preserve">a získat informace nezbytné </w:t>
      </w:r>
      <w:r w:rsidR="00647193">
        <w:t xml:space="preserve">pro </w:t>
      </w:r>
      <w:r w:rsidRPr="0018430D">
        <w:t>návrh elektro</w:t>
      </w:r>
      <w:r w:rsidR="00647193">
        <w:softHyphen/>
      </w:r>
      <w:r w:rsidRPr="0018430D">
        <w:t>nicky kontrolovaných přiměřených omezení a povinností.</w:t>
      </w:r>
    </w:p>
    <w:p w:rsidR="00D35E91" w:rsidRPr="0018430D" w:rsidRDefault="00D35E91" w:rsidP="00D35E91">
      <w:r w:rsidRPr="0018430D">
        <w:t>Důležitými hledisky jsou:</w:t>
      </w:r>
    </w:p>
    <w:p w:rsidR="00D35E91" w:rsidRPr="0018430D" w:rsidRDefault="00D35E91" w:rsidP="00D35E91">
      <w:pPr>
        <w:ind w:left="198" w:hanging="198"/>
      </w:pPr>
      <w:r w:rsidRPr="0018430D">
        <w:t>–</w:t>
      </w:r>
      <w:r w:rsidRPr="0018430D">
        <w:tab/>
        <w:t xml:space="preserve">dostupnost signálů GPS a mobilní telefonní komunikace na místech, kde se </w:t>
      </w:r>
      <w:r w:rsidR="000E05D1" w:rsidRPr="0018430D">
        <w:t>osoba</w:t>
      </w:r>
      <w:r w:rsidRPr="0018430D">
        <w:t xml:space="preserve"> pohybuje;</w:t>
      </w:r>
    </w:p>
    <w:p w:rsidR="00D35E91" w:rsidRPr="0018430D" w:rsidRDefault="00D35E91" w:rsidP="00D35E91">
      <w:pPr>
        <w:ind w:left="198" w:hanging="198"/>
      </w:pPr>
      <w:r w:rsidRPr="0018430D">
        <w:t>–</w:t>
      </w:r>
      <w:r w:rsidRPr="0018430D">
        <w:tab/>
        <w:t xml:space="preserve">poškození náramku nebo poškození zdraví </w:t>
      </w:r>
      <w:r w:rsidR="000E05D1" w:rsidRPr="0018430D">
        <w:t xml:space="preserve">osoby </w:t>
      </w:r>
      <w:r w:rsidRPr="0018430D">
        <w:t>v důsledku umístění náramku na je</w:t>
      </w:r>
      <w:r w:rsidR="000E05D1" w:rsidRPr="0018430D">
        <w:t>jím</w:t>
      </w:r>
      <w:r w:rsidRPr="0018430D">
        <w:t xml:space="preserve"> těle při činnostech, které provozuje;</w:t>
      </w:r>
    </w:p>
    <w:p w:rsidR="00D35E91" w:rsidRPr="0018430D" w:rsidRDefault="00D35E91" w:rsidP="00D35E91">
      <w:pPr>
        <w:ind w:left="198" w:hanging="198"/>
      </w:pPr>
      <w:r w:rsidRPr="0018430D">
        <w:t>–</w:t>
      </w:r>
      <w:r w:rsidRPr="0018430D">
        <w:tab/>
        <w:t>trestný čin násilného charakteru spáchaný vůči konkrétní osobě;</w:t>
      </w:r>
    </w:p>
    <w:p w:rsidR="00D35E91" w:rsidRPr="0018430D" w:rsidRDefault="00D35E91" w:rsidP="00D35E91">
      <w:pPr>
        <w:ind w:left="198" w:hanging="198"/>
      </w:pPr>
      <w:r w:rsidRPr="0018430D">
        <w:t>–</w:t>
      </w:r>
      <w:r w:rsidRPr="0018430D">
        <w:tab/>
        <w:t xml:space="preserve">specifické fyzikální podmínky na pracovišti </w:t>
      </w:r>
      <w:r w:rsidR="000E05D1" w:rsidRPr="0018430D">
        <w:t>odsouzeného nebo obvině</w:t>
      </w:r>
      <w:r w:rsidR="00647193">
        <w:softHyphen/>
      </w:r>
      <w:r w:rsidR="000E05D1" w:rsidRPr="0018430D">
        <w:t>ného</w:t>
      </w:r>
      <w:r w:rsidRPr="0018430D">
        <w:t>, které mohou omezit funkčnost náramku (extrémně vysoké nebo nízké teploty, rentgenové záření apod.);</w:t>
      </w:r>
    </w:p>
    <w:p w:rsidR="00D35E91" w:rsidRPr="0018430D" w:rsidRDefault="00D35E91" w:rsidP="00D35E91">
      <w:pPr>
        <w:ind w:left="198" w:hanging="198"/>
      </w:pPr>
      <w:r w:rsidRPr="0018430D">
        <w:t>–</w:t>
      </w:r>
      <w:r w:rsidRPr="0018430D">
        <w:tab/>
        <w:t xml:space="preserve">zdravotní stav </w:t>
      </w:r>
      <w:r w:rsidR="000E05D1" w:rsidRPr="0018430D">
        <w:t>odsouzeného nebo obviněného</w:t>
      </w:r>
      <w:r w:rsidRPr="0018430D">
        <w:t xml:space="preserve"> z pohledu poškození elektronického zařízení v souvislosti se zdravotní péčí a vyšetřeními (rentgen, EKG, počítačová tomografie, magnetická rezonance).</w:t>
      </w:r>
    </w:p>
    <w:p w:rsidR="00D35E91" w:rsidRPr="0018430D" w:rsidRDefault="00D35E91" w:rsidP="0082312B">
      <w:pPr>
        <w:pStyle w:val="Nadpis4"/>
      </w:pPr>
      <w:bookmarkStart w:id="27" w:name="_Toc482174709"/>
      <w:bookmarkStart w:id="28" w:name="_Toc485201133"/>
      <w:r w:rsidRPr="0018430D">
        <w:t xml:space="preserve">Návštěva v místě bydliště </w:t>
      </w:r>
      <w:bookmarkEnd w:id="27"/>
      <w:bookmarkEnd w:id="28"/>
      <w:r w:rsidR="00943E92" w:rsidRPr="0018430D">
        <w:t>možné</w:t>
      </w:r>
      <w:r w:rsidR="000E05D1" w:rsidRPr="0018430D">
        <w:t xml:space="preserve"> monitorované osoby</w:t>
      </w:r>
    </w:p>
    <w:p w:rsidR="00D35E91" w:rsidRPr="0018430D" w:rsidRDefault="00D35E91" w:rsidP="00D35E91">
      <w:r w:rsidRPr="0018430D">
        <w:t xml:space="preserve">V rámci návštěvy v místě bydliště </w:t>
      </w:r>
      <w:r w:rsidR="000E05D1" w:rsidRPr="0018430D">
        <w:t>odsouzené či obviněné osoby</w:t>
      </w:r>
      <w:r w:rsidRPr="0018430D">
        <w:t xml:space="preserve"> je nutné lokalitu prověřit z hlediska dostupnosti signálu GPS, sítě mobilní komuni</w:t>
      </w:r>
      <w:r w:rsidR="00647193">
        <w:softHyphen/>
      </w:r>
      <w:r w:rsidRPr="0018430D">
        <w:t xml:space="preserve">kace a zajištění dlouhodobě stabilního přívodu elektrické energie. Pozornost v domácnosti </w:t>
      </w:r>
      <w:r w:rsidR="000E05D1" w:rsidRPr="0018430D">
        <w:t>této osoby</w:t>
      </w:r>
      <w:r w:rsidRPr="0018430D">
        <w:t xml:space="preserve"> je potřeba věnovat také faktorům, </w:t>
      </w:r>
      <w:r w:rsidR="004C5D3B">
        <w:t>j</w:t>
      </w:r>
      <w:r w:rsidRPr="0018430D">
        <w:t>e</w:t>
      </w:r>
      <w:r w:rsidR="004C5D3B">
        <w:t>ž</w:t>
      </w:r>
      <w:r w:rsidRPr="0018430D">
        <w:t xml:space="preserve"> mohou zvýšit riziko neoprávněné manipulace se základnovou stanicí (děti, domácí zvířata apod.). Posuzován je i výběr místa pro instalaci základnové stanice.</w:t>
      </w:r>
    </w:p>
    <w:p w:rsidR="00D35E91" w:rsidRPr="0018430D" w:rsidRDefault="00D35E91" w:rsidP="0082312B">
      <w:pPr>
        <w:pStyle w:val="Nadpis4"/>
      </w:pPr>
      <w:bookmarkStart w:id="29" w:name="_Toc482174710"/>
      <w:bookmarkStart w:id="30" w:name="_Toc485201134"/>
      <w:r w:rsidRPr="0018430D">
        <w:t>Práce s</w:t>
      </w:r>
      <w:r w:rsidR="000E05D1" w:rsidRPr="0018430D">
        <w:t> </w:t>
      </w:r>
      <w:r w:rsidR="00943E92" w:rsidRPr="0018430D">
        <w:t>možnou</w:t>
      </w:r>
      <w:r w:rsidR="000E05D1" w:rsidRPr="0018430D">
        <w:t xml:space="preserve"> </w:t>
      </w:r>
      <w:r w:rsidRPr="0018430D">
        <w:t>chráněnou osobou (obětí) v rámci elektronické kontroly</w:t>
      </w:r>
      <w:bookmarkEnd w:id="29"/>
      <w:bookmarkEnd w:id="30"/>
    </w:p>
    <w:p w:rsidR="00D35E91" w:rsidRPr="0018430D" w:rsidRDefault="00D35E91" w:rsidP="00D35E91">
      <w:r w:rsidRPr="0018430D">
        <w:t xml:space="preserve">Navázání spolupráce probačního pracovníka s obětí je součástí jeho práce v průběhu zajišťování podkladů pro možnost uložení přiměřeného </w:t>
      </w:r>
      <w:r w:rsidRPr="004C5D3B">
        <w:rPr>
          <w:spacing w:val="-2"/>
        </w:rPr>
        <w:t>omezení zákazu kontaktu s </w:t>
      </w:r>
      <w:r w:rsidR="004359C4" w:rsidRPr="004C5D3B">
        <w:rPr>
          <w:spacing w:val="-2"/>
        </w:rPr>
        <w:t>ní</w:t>
      </w:r>
      <w:r w:rsidRPr="004C5D3B">
        <w:rPr>
          <w:spacing w:val="-2"/>
        </w:rPr>
        <w:t xml:space="preserve"> i při pozdější kontrole dodržování omezení.</w:t>
      </w:r>
      <w:r w:rsidRPr="0018430D">
        <w:t xml:space="preserve"> </w:t>
      </w:r>
      <w:r w:rsidRPr="004C5D3B">
        <w:rPr>
          <w:spacing w:val="-2"/>
        </w:rPr>
        <w:t>E</w:t>
      </w:r>
      <w:r w:rsidR="00FB299A" w:rsidRPr="004C5D3B">
        <w:rPr>
          <w:spacing w:val="-2"/>
        </w:rPr>
        <w:t>MS</w:t>
      </w:r>
      <w:r w:rsidRPr="004C5D3B">
        <w:rPr>
          <w:spacing w:val="-2"/>
        </w:rPr>
        <w:t xml:space="preserve"> je z hlediska zvýšení ochrany oběti využitelný v případech rozhodnutí</w:t>
      </w:r>
      <w:r w:rsidRPr="0018430D">
        <w:t xml:space="preserve"> o zákazu vstupu do obydlí oběti anebo přiblížení se k osobě oběti, k</w:t>
      </w:r>
      <w:r w:rsidR="004C5D3B">
        <w:t>terou</w:t>
      </w:r>
      <w:r w:rsidRPr="0018430D">
        <w:t xml:space="preserve"> je možné v případě trvajícího nebezpečí včas varovat.</w:t>
      </w:r>
    </w:p>
    <w:p w:rsidR="00D35E91" w:rsidRPr="0018430D" w:rsidRDefault="00D35E91" w:rsidP="0082312B">
      <w:pPr>
        <w:pStyle w:val="Nadpis4"/>
      </w:pPr>
      <w:bookmarkStart w:id="31" w:name="_Toc482174711"/>
      <w:bookmarkStart w:id="32" w:name="_Toc485201135"/>
      <w:r w:rsidRPr="0018430D">
        <w:lastRenderedPageBreak/>
        <w:t>Zpracování stanoviska P</w:t>
      </w:r>
      <w:r w:rsidR="002F0383" w:rsidRPr="0018430D">
        <w:t xml:space="preserve">robační a mediační služby </w:t>
      </w:r>
      <w:r w:rsidRPr="0018430D">
        <w:t>k možnosti využití elektronické kontroly</w:t>
      </w:r>
      <w:bookmarkEnd w:id="31"/>
      <w:bookmarkEnd w:id="32"/>
    </w:p>
    <w:p w:rsidR="00D35E91" w:rsidRPr="0018430D" w:rsidRDefault="00D35E91" w:rsidP="00D35E91">
      <w:r w:rsidRPr="0018430D">
        <w:t>Návrh probačního úředníka na využití e</w:t>
      </w:r>
      <w:r w:rsidR="004359C4" w:rsidRPr="0018430D">
        <w:t>lektronické kontroly obsahuje i </w:t>
      </w:r>
      <w:r w:rsidRPr="0018430D">
        <w:t>konkrétní návrh parametrů trestu</w:t>
      </w:r>
      <w:r w:rsidR="002F0383" w:rsidRPr="0018430D">
        <w:t xml:space="preserve"> či opatření</w:t>
      </w:r>
      <w:r w:rsidRPr="0018430D">
        <w:t xml:space="preserve">, který zohledňuje specifické možnosti elektronické kontroly. </w:t>
      </w:r>
      <w:r w:rsidR="004C5D3B">
        <w:t>Z</w:t>
      </w:r>
      <w:r w:rsidRPr="0018430D">
        <w:t xml:space="preserve">ohledňuje </w:t>
      </w:r>
      <w:r w:rsidR="004C5D3B">
        <w:t xml:space="preserve">se </w:t>
      </w:r>
      <w:r w:rsidRPr="0018430D">
        <w:t>charakter trestné činnosti</w:t>
      </w:r>
      <w:r w:rsidR="004C5D3B">
        <w:t xml:space="preserve"> a</w:t>
      </w:r>
      <w:r w:rsidRPr="0018430D">
        <w:t xml:space="preserve"> míra rizikovosti monitorované osoby. </w:t>
      </w:r>
      <w:r w:rsidR="004C5D3B">
        <w:t>Podle toho</w:t>
      </w:r>
      <w:r w:rsidRPr="0018430D">
        <w:t xml:space="preserve"> lze zohlednit intenzit</w:t>
      </w:r>
      <w:r w:rsidR="004C5D3B">
        <w:t>u</w:t>
      </w:r>
      <w:r w:rsidRPr="0018430D">
        <w:t xml:space="preserve"> elektronické kontroly, kterou lze </w:t>
      </w:r>
      <w:r w:rsidR="004C5D3B">
        <w:t>upravit</w:t>
      </w:r>
      <w:r w:rsidRPr="0018430D">
        <w:t xml:space="preserve"> vhodnou kombinací různého počtu přikázaných či zakázaných zón (včetně perimetru) a nastavením denního harmonogramu monitorované osoby.</w:t>
      </w:r>
    </w:p>
    <w:p w:rsidR="00D35E91" w:rsidRPr="0018430D" w:rsidRDefault="00D35E91" w:rsidP="004C51AB">
      <w:pPr>
        <w:pStyle w:val="Nadpis3"/>
      </w:pPr>
      <w:bookmarkStart w:id="33" w:name="_Toc482174712"/>
      <w:bookmarkStart w:id="34" w:name="_Toc485201136"/>
      <w:bookmarkStart w:id="35" w:name="_Toc524952188"/>
      <w:r w:rsidRPr="0018430D">
        <w:t>Výkon elektronické kontroly prostřednictvím EMS</w:t>
      </w:r>
      <w:bookmarkEnd w:id="33"/>
      <w:bookmarkEnd w:id="34"/>
      <w:bookmarkEnd w:id="35"/>
    </w:p>
    <w:p w:rsidR="00E57FAB" w:rsidRDefault="00D35E91" w:rsidP="00D35E91">
      <w:r w:rsidRPr="0018430D">
        <w:t>EMS v místě bydliště instaluj</w:t>
      </w:r>
      <w:r w:rsidR="006B70E8" w:rsidRPr="0018430D">
        <w:t>í</w:t>
      </w:r>
      <w:r w:rsidRPr="0018430D">
        <w:t xml:space="preserve">, po provedení identifikace </w:t>
      </w:r>
      <w:r w:rsidR="002F0383" w:rsidRPr="0018430D">
        <w:t>monitorované osoby</w:t>
      </w:r>
      <w:r w:rsidRPr="0018430D">
        <w:t xml:space="preserve">, </w:t>
      </w:r>
      <w:r w:rsidR="0077336C" w:rsidRPr="0018430D">
        <w:t xml:space="preserve">zaměstnanci Probační a mediační služby – </w:t>
      </w:r>
      <w:r w:rsidR="004359C4" w:rsidRPr="0018430D">
        <w:t>specialista EMS a </w:t>
      </w:r>
      <w:r w:rsidR="0077336C" w:rsidRPr="0018430D">
        <w:t>probační</w:t>
      </w:r>
      <w:r w:rsidRPr="0018430D">
        <w:t xml:space="preserve"> prac</w:t>
      </w:r>
      <w:r w:rsidR="0077336C" w:rsidRPr="0018430D">
        <w:t>ovník</w:t>
      </w:r>
      <w:r w:rsidRPr="0018430D">
        <w:t xml:space="preserve">. </w:t>
      </w:r>
      <w:r w:rsidR="006B70E8" w:rsidRPr="0018430D">
        <w:t>Specialista EMS také</w:t>
      </w:r>
      <w:r w:rsidR="004359C4" w:rsidRPr="0018430D">
        <w:t xml:space="preserve"> zanese všechna omezení a </w:t>
      </w:r>
      <w:r w:rsidRPr="0018430D">
        <w:t>povinnosti stanovené monitorované osobě soudem do informační</w:t>
      </w:r>
      <w:r w:rsidR="00E57FAB">
        <w:t>ho systému EMS.</w:t>
      </w:r>
    </w:p>
    <w:p w:rsidR="003322DE" w:rsidRPr="00E57FAB" w:rsidRDefault="00D35E91" w:rsidP="00D35E91">
      <w:r w:rsidRPr="00E57FAB">
        <w:t>Operační středisko umístěné v prostorách Ministerstva spravedlnosti</w:t>
      </w:r>
      <w:r w:rsidR="006B70E8" w:rsidRPr="00E57FAB">
        <w:t xml:space="preserve"> </w:t>
      </w:r>
      <w:r w:rsidR="006B70E8" w:rsidRPr="00E57FAB">
        <w:rPr>
          <w:spacing w:val="-2"/>
        </w:rPr>
        <w:t>České republiky</w:t>
      </w:r>
      <w:r w:rsidRPr="00E57FAB">
        <w:rPr>
          <w:spacing w:val="-2"/>
        </w:rPr>
        <w:t xml:space="preserve"> je v provozu nepřetržitě v režimu 24 hodin 7 dnů v</w:t>
      </w:r>
      <w:r w:rsidR="00E57FAB">
        <w:rPr>
          <w:spacing w:val="-2"/>
        </w:rPr>
        <w:t> </w:t>
      </w:r>
      <w:r w:rsidRPr="00E57FAB">
        <w:rPr>
          <w:spacing w:val="-2"/>
        </w:rPr>
        <w:t>týdnu</w:t>
      </w:r>
      <w:r w:rsidR="00E57FAB">
        <w:rPr>
          <w:spacing w:val="-2"/>
        </w:rPr>
        <w:t>,</w:t>
      </w:r>
      <w:r w:rsidRPr="00E57FAB">
        <w:t xml:space="preserve"> </w:t>
      </w:r>
      <w:r w:rsidRPr="00E57FAB">
        <w:rPr>
          <w:spacing w:val="-2"/>
        </w:rPr>
        <w:t>jeho úkolem je za</w:t>
      </w:r>
      <w:r w:rsidR="004359C4" w:rsidRPr="00E57FAB">
        <w:rPr>
          <w:spacing w:val="-2"/>
        </w:rPr>
        <w:t xml:space="preserve">jištění bezprostřední reakce </w:t>
      </w:r>
      <w:r w:rsidR="004C5D3B" w:rsidRPr="00E57FAB">
        <w:rPr>
          <w:spacing w:val="-2"/>
        </w:rPr>
        <w:t xml:space="preserve">na </w:t>
      </w:r>
      <w:r w:rsidRPr="00E57FAB">
        <w:rPr>
          <w:spacing w:val="-2"/>
        </w:rPr>
        <w:t>provozní</w:t>
      </w:r>
      <w:r w:rsidR="00E57FAB" w:rsidRPr="00E57FAB">
        <w:rPr>
          <w:spacing w:val="-2"/>
        </w:rPr>
        <w:t xml:space="preserve"> a </w:t>
      </w:r>
      <w:r w:rsidRPr="00E57FAB">
        <w:rPr>
          <w:spacing w:val="-2"/>
        </w:rPr>
        <w:t>bezpečnostní</w:t>
      </w:r>
      <w:r w:rsidRPr="00E57FAB">
        <w:t xml:space="preserve"> incidenty. EMS upozorňuje na všechny nastalé incidenty a ope</w:t>
      </w:r>
      <w:r w:rsidR="004C5D3B" w:rsidRPr="00E57FAB">
        <w:t xml:space="preserve">rátoři mají povinnost na </w:t>
      </w:r>
      <w:r w:rsidRPr="00E57FAB">
        <w:t xml:space="preserve">všechny reagovat. Při reakci zohledňují závažnost každého incidentu (míru rizikovosti vycházející z charakteru incidentu i rizikovosti monitorované osoby), a to jak v rychlosti reakce, tak </w:t>
      </w:r>
      <w:r w:rsidR="00FD5199" w:rsidRPr="00E57FAB">
        <w:t xml:space="preserve">ve </w:t>
      </w:r>
      <w:r w:rsidRPr="00E57FAB">
        <w:t>zvolených opatření</w:t>
      </w:r>
      <w:r w:rsidR="00FD5199" w:rsidRPr="00E57FAB">
        <w:t>ch</w:t>
      </w:r>
      <w:r w:rsidRPr="00E57FAB">
        <w:t>. V případě, že ze strany monitorované osoby hrozí přímá fyzická újma konkrétní osobě či riziko útěku stíhané osoby, iniciují zásah Police Č</w:t>
      </w:r>
      <w:r w:rsidR="0077336C" w:rsidRPr="00E57FAB">
        <w:t>eské republiky</w:t>
      </w:r>
      <w:r w:rsidRPr="00E57FAB">
        <w:t>. Operátor střediska v reakci na zjištěný incident vždy kontaktuje monitorovanou osobu, mapuje důvody, kvůli nimž incident nastal, a ovlivňuje jednání monitorované osoby tak, aby došlo k ukončení</w:t>
      </w:r>
      <w:r w:rsidR="003322DE" w:rsidRPr="00E57FAB">
        <w:t xml:space="preserve"> stavu, který incident vyvolal.</w:t>
      </w:r>
    </w:p>
    <w:p w:rsidR="00D35E91" w:rsidRPr="0018430D" w:rsidRDefault="00D35E91" w:rsidP="00D35E91">
      <w:r w:rsidRPr="0018430D">
        <w:t>Po uzavření incidentu operátor vygeneruje z EMS zprávu o proběhlém incidentu, která zaznamená i způsob jeho ř</w:t>
      </w:r>
      <w:r w:rsidR="003322DE">
        <w:t>ešení incidentu, a vloží ji pro </w:t>
      </w:r>
      <w:r w:rsidRPr="0018430D">
        <w:t>potřeby probačního pracovníka do informačního systému EMS. Neplní-li monitorovaná osoba stanovená omezení nebo stanovené povinnosti podléhající elektronické kontrole, sdělí probační pracovník tuto skutečnost bezodkladně soudu a v přípravném řízení státnímu zástupci.</w:t>
      </w:r>
    </w:p>
    <w:sectPr w:rsidR="00D35E91" w:rsidRPr="0018430D" w:rsidSect="00283A6F">
      <w:footerReference w:type="default" r:id="rId22"/>
      <w:pgSz w:w="8419" w:h="11907" w:orient="landscape" w:code="9"/>
      <w:pgMar w:top="1134" w:right="964" w:bottom="1134" w:left="964" w:header="709" w:footer="709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1AB" w:rsidRDefault="004C51AB" w:rsidP="007A4E66">
      <w:r>
        <w:separator/>
      </w:r>
    </w:p>
  </w:endnote>
  <w:endnote w:type="continuationSeparator" w:id="0">
    <w:p w:rsidR="004C51AB" w:rsidRDefault="004C51AB" w:rsidP="007A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1216506384"/>
      <w:docPartObj>
        <w:docPartGallery w:val="Page Numbers (Bottom of Page)"/>
        <w:docPartUnique/>
      </w:docPartObj>
    </w:sdtPr>
    <w:sdtEndPr/>
    <w:sdtContent>
      <w:p w:rsidR="004C51AB" w:rsidRPr="003F5E75" w:rsidRDefault="004C51AB">
        <w:pPr>
          <w:pStyle w:val="Zpat"/>
          <w:jc w:val="center"/>
          <w:rPr>
            <w:sz w:val="18"/>
            <w:szCs w:val="18"/>
          </w:rPr>
        </w:pPr>
        <w:r w:rsidRPr="003F5E75">
          <w:rPr>
            <w:sz w:val="18"/>
            <w:szCs w:val="18"/>
          </w:rPr>
          <w:fldChar w:fldCharType="begin"/>
        </w:r>
        <w:r w:rsidRPr="003F5E75">
          <w:rPr>
            <w:sz w:val="18"/>
            <w:szCs w:val="18"/>
          </w:rPr>
          <w:instrText>PAGE   \* MERGEFORMAT</w:instrText>
        </w:r>
        <w:r w:rsidRPr="003F5E75">
          <w:rPr>
            <w:sz w:val="18"/>
            <w:szCs w:val="18"/>
          </w:rPr>
          <w:fldChar w:fldCharType="separate"/>
        </w:r>
        <w:r w:rsidR="00EE4765">
          <w:rPr>
            <w:noProof/>
            <w:sz w:val="18"/>
            <w:szCs w:val="18"/>
          </w:rPr>
          <w:t>6</w:t>
        </w:r>
        <w:r w:rsidRPr="003F5E75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1AB" w:rsidRDefault="004C51AB" w:rsidP="007A4E66">
      <w:r>
        <w:separator/>
      </w:r>
    </w:p>
  </w:footnote>
  <w:footnote w:type="continuationSeparator" w:id="0">
    <w:p w:rsidR="004C51AB" w:rsidRDefault="004C51AB" w:rsidP="007A4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040D"/>
    <w:multiLevelType w:val="multilevel"/>
    <w:tmpl w:val="FEBE542C"/>
    <w:lvl w:ilvl="0">
      <w:start w:val="1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BA446B3"/>
    <w:multiLevelType w:val="multilevel"/>
    <w:tmpl w:val="71A2D63A"/>
    <w:numStyleLink w:val="Styl1"/>
  </w:abstractNum>
  <w:abstractNum w:abstractNumId="2">
    <w:nsid w:val="2097698D"/>
    <w:multiLevelType w:val="multilevel"/>
    <w:tmpl w:val="7C86AFFC"/>
    <w:lvl w:ilvl="0">
      <w:start w:val="1"/>
      <w:numFmt w:val="upp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>
    <w:nsid w:val="2480710D"/>
    <w:multiLevelType w:val="multilevel"/>
    <w:tmpl w:val="7E3C4C76"/>
    <w:numStyleLink w:val="Styl2"/>
  </w:abstractNum>
  <w:abstractNum w:abstractNumId="4">
    <w:nsid w:val="27D5455D"/>
    <w:multiLevelType w:val="multilevel"/>
    <w:tmpl w:val="71A2D63A"/>
    <w:styleLink w:val="Styl1"/>
    <w:lvl w:ilvl="0">
      <w:numFmt w:val="bullet"/>
      <w:lvlText w:val="–"/>
      <w:lvlJc w:val="left"/>
      <w:pPr>
        <w:tabs>
          <w:tab w:val="num" w:pos="198"/>
        </w:tabs>
        <w:ind w:left="198" w:hanging="198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9703F"/>
    <w:multiLevelType w:val="multilevel"/>
    <w:tmpl w:val="C22464E6"/>
    <w:lvl w:ilvl="0">
      <w:start w:val="1"/>
      <w:numFmt w:val="upp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>
    <w:nsid w:val="3E366446"/>
    <w:multiLevelType w:val="hybridMultilevel"/>
    <w:tmpl w:val="315E5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730915"/>
    <w:multiLevelType w:val="multilevel"/>
    <w:tmpl w:val="66D45396"/>
    <w:lvl w:ilvl="0">
      <w:start w:val="1"/>
      <w:numFmt w:val="upperLetter"/>
      <w:pStyle w:val="Nadpis2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Nadpis3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pStyle w:val="Nadpis4"/>
      <w:lvlText w:val="%3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>
    <w:nsid w:val="4DC12E17"/>
    <w:multiLevelType w:val="multilevel"/>
    <w:tmpl w:val="7E3C4C76"/>
    <w:numStyleLink w:val="Styl2"/>
  </w:abstractNum>
  <w:abstractNum w:abstractNumId="9">
    <w:nsid w:val="73AC4EB3"/>
    <w:multiLevelType w:val="hybridMultilevel"/>
    <w:tmpl w:val="0F5A4EA6"/>
    <w:lvl w:ilvl="0" w:tplc="472CF156">
      <w:numFmt w:val="bullet"/>
      <w:lvlText w:val="–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C87BE8"/>
    <w:multiLevelType w:val="multilevel"/>
    <w:tmpl w:val="7E3C4C76"/>
    <w:styleLink w:val="Styl2"/>
    <w:lvl w:ilvl="0">
      <w:numFmt w:val="bullet"/>
      <w:pStyle w:val="Odrka"/>
      <w:lvlText w:val="–"/>
      <w:lvlJc w:val="left"/>
      <w:pPr>
        <w:tabs>
          <w:tab w:val="num" w:pos="198"/>
        </w:tabs>
        <w:ind w:left="198" w:hanging="198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82D38"/>
    <w:multiLevelType w:val="hybridMultilevel"/>
    <w:tmpl w:val="5C06DE9A"/>
    <w:lvl w:ilvl="0" w:tplc="C68A4688">
      <w:numFmt w:val="bullet"/>
      <w:lvlText w:val="–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960299"/>
    <w:multiLevelType w:val="multilevel"/>
    <w:tmpl w:val="43A8192C"/>
    <w:lvl w:ilvl="0">
      <w:start w:val="1"/>
      <w:numFmt w:val="upp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2"/>
  </w:num>
  <w:num w:numId="8">
    <w:abstractNumId w:val="6"/>
  </w:num>
  <w:num w:numId="9">
    <w:abstractNumId w:val="9"/>
  </w:num>
  <w:num w:numId="10">
    <w:abstractNumId w:val="4"/>
  </w:num>
  <w:num w:numId="11">
    <w:abstractNumId w:val="1"/>
  </w:num>
  <w:num w:numId="12">
    <w:abstractNumId w:val="10"/>
  </w:num>
  <w:num w:numId="13">
    <w:abstractNumId w:val="8"/>
  </w:num>
  <w:num w:numId="14">
    <w:abstractNumId w:val="3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7"/>
  </w:num>
  <w:num w:numId="21">
    <w:abstractNumId w:val="7"/>
  </w:num>
  <w:num w:numId="22">
    <w:abstractNumId w:val="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1" w:cryptProviderType="rsaFull" w:cryptAlgorithmClass="hash" w:cryptAlgorithmType="typeAny" w:cryptAlgorithmSid="4" w:cryptSpinCount="100000" w:hash="aN3oX9Cg4wUOQCS4HdaetfksLiw=" w:salt="iRDIl8ZKhXDda0TCyCMRWg=="/>
  <w:defaultTabStop w:val="709"/>
  <w:hyphenationZone w:val="425"/>
  <w:bookFoldPrint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F58"/>
    <w:rsid w:val="00001E1B"/>
    <w:rsid w:val="000078F4"/>
    <w:rsid w:val="00014882"/>
    <w:rsid w:val="000225B7"/>
    <w:rsid w:val="00035D43"/>
    <w:rsid w:val="00050925"/>
    <w:rsid w:val="00064D4F"/>
    <w:rsid w:val="000651FA"/>
    <w:rsid w:val="00067968"/>
    <w:rsid w:val="00075F44"/>
    <w:rsid w:val="00082D23"/>
    <w:rsid w:val="00084824"/>
    <w:rsid w:val="000A4DB0"/>
    <w:rsid w:val="000A58F8"/>
    <w:rsid w:val="000B4791"/>
    <w:rsid w:val="000C30E6"/>
    <w:rsid w:val="000E05D1"/>
    <w:rsid w:val="000E3CC5"/>
    <w:rsid w:val="000F0379"/>
    <w:rsid w:val="001026C0"/>
    <w:rsid w:val="00110F51"/>
    <w:rsid w:val="001129BB"/>
    <w:rsid w:val="00151B07"/>
    <w:rsid w:val="00157889"/>
    <w:rsid w:val="00165D86"/>
    <w:rsid w:val="00167217"/>
    <w:rsid w:val="00175064"/>
    <w:rsid w:val="00181E53"/>
    <w:rsid w:val="00183242"/>
    <w:rsid w:val="0018430D"/>
    <w:rsid w:val="00186185"/>
    <w:rsid w:val="0019134D"/>
    <w:rsid w:val="001A6BC6"/>
    <w:rsid w:val="001E068A"/>
    <w:rsid w:val="001E32FE"/>
    <w:rsid w:val="001E683F"/>
    <w:rsid w:val="00211588"/>
    <w:rsid w:val="0022438B"/>
    <w:rsid w:val="0022717B"/>
    <w:rsid w:val="00235061"/>
    <w:rsid w:val="0024118D"/>
    <w:rsid w:val="002458BD"/>
    <w:rsid w:val="0025033E"/>
    <w:rsid w:val="00254427"/>
    <w:rsid w:val="0025587E"/>
    <w:rsid w:val="00267DAA"/>
    <w:rsid w:val="00270A26"/>
    <w:rsid w:val="00273781"/>
    <w:rsid w:val="00283A6F"/>
    <w:rsid w:val="002A39B2"/>
    <w:rsid w:val="002A783E"/>
    <w:rsid w:val="002B1E8F"/>
    <w:rsid w:val="002B21A0"/>
    <w:rsid w:val="002B5101"/>
    <w:rsid w:val="002B55C0"/>
    <w:rsid w:val="002C448C"/>
    <w:rsid w:val="002C6EC9"/>
    <w:rsid w:val="002D1435"/>
    <w:rsid w:val="002D4C51"/>
    <w:rsid w:val="002E19BB"/>
    <w:rsid w:val="002E48B1"/>
    <w:rsid w:val="002F0383"/>
    <w:rsid w:val="00313D5A"/>
    <w:rsid w:val="003227FA"/>
    <w:rsid w:val="00322CF4"/>
    <w:rsid w:val="003258E6"/>
    <w:rsid w:val="003322DE"/>
    <w:rsid w:val="0033724A"/>
    <w:rsid w:val="00340DBD"/>
    <w:rsid w:val="0034371A"/>
    <w:rsid w:val="003449C0"/>
    <w:rsid w:val="00350D35"/>
    <w:rsid w:val="00351D4E"/>
    <w:rsid w:val="00372F01"/>
    <w:rsid w:val="003A07DA"/>
    <w:rsid w:val="003A734A"/>
    <w:rsid w:val="003C0B2F"/>
    <w:rsid w:val="003C438F"/>
    <w:rsid w:val="003C4895"/>
    <w:rsid w:val="003C714B"/>
    <w:rsid w:val="003C7324"/>
    <w:rsid w:val="003D0BE4"/>
    <w:rsid w:val="003F318D"/>
    <w:rsid w:val="003F5E75"/>
    <w:rsid w:val="00407630"/>
    <w:rsid w:val="0041005B"/>
    <w:rsid w:val="00411F23"/>
    <w:rsid w:val="0041695C"/>
    <w:rsid w:val="00423372"/>
    <w:rsid w:val="004359C4"/>
    <w:rsid w:val="00446C54"/>
    <w:rsid w:val="004570F5"/>
    <w:rsid w:val="0047474F"/>
    <w:rsid w:val="00486F7E"/>
    <w:rsid w:val="00495BD6"/>
    <w:rsid w:val="00495CD7"/>
    <w:rsid w:val="004A2179"/>
    <w:rsid w:val="004B4CA2"/>
    <w:rsid w:val="004C51AB"/>
    <w:rsid w:val="004C5D3B"/>
    <w:rsid w:val="004D6072"/>
    <w:rsid w:val="004E155C"/>
    <w:rsid w:val="004E49F4"/>
    <w:rsid w:val="004F215E"/>
    <w:rsid w:val="004F2A65"/>
    <w:rsid w:val="00503D56"/>
    <w:rsid w:val="005059AC"/>
    <w:rsid w:val="00516D09"/>
    <w:rsid w:val="0052002C"/>
    <w:rsid w:val="0052168A"/>
    <w:rsid w:val="0052429D"/>
    <w:rsid w:val="005306A1"/>
    <w:rsid w:val="00544729"/>
    <w:rsid w:val="0055092D"/>
    <w:rsid w:val="005529D4"/>
    <w:rsid w:val="005812F5"/>
    <w:rsid w:val="0058324C"/>
    <w:rsid w:val="00583A05"/>
    <w:rsid w:val="00584D6B"/>
    <w:rsid w:val="00590502"/>
    <w:rsid w:val="005D2843"/>
    <w:rsid w:val="005F647C"/>
    <w:rsid w:val="005F662C"/>
    <w:rsid w:val="0061380B"/>
    <w:rsid w:val="00616929"/>
    <w:rsid w:val="006349B6"/>
    <w:rsid w:val="00636EB1"/>
    <w:rsid w:val="00647193"/>
    <w:rsid w:val="00653D6D"/>
    <w:rsid w:val="00660EB9"/>
    <w:rsid w:val="006614F6"/>
    <w:rsid w:val="00665B35"/>
    <w:rsid w:val="006700C7"/>
    <w:rsid w:val="00670467"/>
    <w:rsid w:val="006771CD"/>
    <w:rsid w:val="00680D45"/>
    <w:rsid w:val="00683A3D"/>
    <w:rsid w:val="00691B3C"/>
    <w:rsid w:val="00692E29"/>
    <w:rsid w:val="00695CFD"/>
    <w:rsid w:val="006A1966"/>
    <w:rsid w:val="006B0B9F"/>
    <w:rsid w:val="006B1A0A"/>
    <w:rsid w:val="006B70E8"/>
    <w:rsid w:val="006D6A72"/>
    <w:rsid w:val="006F4DE7"/>
    <w:rsid w:val="00702A98"/>
    <w:rsid w:val="00713E58"/>
    <w:rsid w:val="007475BF"/>
    <w:rsid w:val="00751C93"/>
    <w:rsid w:val="007567ED"/>
    <w:rsid w:val="0076121F"/>
    <w:rsid w:val="007668AA"/>
    <w:rsid w:val="0077336C"/>
    <w:rsid w:val="007734E6"/>
    <w:rsid w:val="00784D50"/>
    <w:rsid w:val="007865A5"/>
    <w:rsid w:val="007900C2"/>
    <w:rsid w:val="007950FE"/>
    <w:rsid w:val="007A1B34"/>
    <w:rsid w:val="007A4E66"/>
    <w:rsid w:val="007B2450"/>
    <w:rsid w:val="007D7C2C"/>
    <w:rsid w:val="007E449D"/>
    <w:rsid w:val="007F7B0D"/>
    <w:rsid w:val="008008E0"/>
    <w:rsid w:val="00802105"/>
    <w:rsid w:val="008058A1"/>
    <w:rsid w:val="0082312B"/>
    <w:rsid w:val="0084041C"/>
    <w:rsid w:val="00842B4F"/>
    <w:rsid w:val="00843BCD"/>
    <w:rsid w:val="00866840"/>
    <w:rsid w:val="00876486"/>
    <w:rsid w:val="008B4E1E"/>
    <w:rsid w:val="008C3377"/>
    <w:rsid w:val="008C5C46"/>
    <w:rsid w:val="008D1C15"/>
    <w:rsid w:val="008D4DC2"/>
    <w:rsid w:val="008E15A4"/>
    <w:rsid w:val="008E5CE1"/>
    <w:rsid w:val="008F0E35"/>
    <w:rsid w:val="00901FE6"/>
    <w:rsid w:val="00906B9A"/>
    <w:rsid w:val="00912482"/>
    <w:rsid w:val="009124E6"/>
    <w:rsid w:val="00923283"/>
    <w:rsid w:val="009323E9"/>
    <w:rsid w:val="009408D6"/>
    <w:rsid w:val="00943AA6"/>
    <w:rsid w:val="00943E92"/>
    <w:rsid w:val="00954260"/>
    <w:rsid w:val="0097100D"/>
    <w:rsid w:val="00994B11"/>
    <w:rsid w:val="009C02E1"/>
    <w:rsid w:val="009D3782"/>
    <w:rsid w:val="009D71DC"/>
    <w:rsid w:val="009E6E07"/>
    <w:rsid w:val="009F344C"/>
    <w:rsid w:val="009F5A5B"/>
    <w:rsid w:val="00A01678"/>
    <w:rsid w:val="00A039DA"/>
    <w:rsid w:val="00A218E6"/>
    <w:rsid w:val="00A23521"/>
    <w:rsid w:val="00A26CC5"/>
    <w:rsid w:val="00A33F84"/>
    <w:rsid w:val="00A641A1"/>
    <w:rsid w:val="00A6667C"/>
    <w:rsid w:val="00A67BC0"/>
    <w:rsid w:val="00A729CC"/>
    <w:rsid w:val="00A803F5"/>
    <w:rsid w:val="00A81019"/>
    <w:rsid w:val="00A842AC"/>
    <w:rsid w:val="00A85356"/>
    <w:rsid w:val="00A875FF"/>
    <w:rsid w:val="00A92B75"/>
    <w:rsid w:val="00AA017D"/>
    <w:rsid w:val="00AA04A2"/>
    <w:rsid w:val="00AA0D85"/>
    <w:rsid w:val="00AA6A7E"/>
    <w:rsid w:val="00AB71D6"/>
    <w:rsid w:val="00AC04D7"/>
    <w:rsid w:val="00AC52BB"/>
    <w:rsid w:val="00AD6959"/>
    <w:rsid w:val="00AD6FDE"/>
    <w:rsid w:val="00AE260F"/>
    <w:rsid w:val="00AF2393"/>
    <w:rsid w:val="00AF29DD"/>
    <w:rsid w:val="00B0232C"/>
    <w:rsid w:val="00B06836"/>
    <w:rsid w:val="00B131E2"/>
    <w:rsid w:val="00B26BE7"/>
    <w:rsid w:val="00B311DC"/>
    <w:rsid w:val="00B453E8"/>
    <w:rsid w:val="00B530AA"/>
    <w:rsid w:val="00B5319C"/>
    <w:rsid w:val="00B62329"/>
    <w:rsid w:val="00B678B8"/>
    <w:rsid w:val="00B70A2E"/>
    <w:rsid w:val="00B7456E"/>
    <w:rsid w:val="00B7476C"/>
    <w:rsid w:val="00B825FB"/>
    <w:rsid w:val="00B86953"/>
    <w:rsid w:val="00B9178B"/>
    <w:rsid w:val="00B932D7"/>
    <w:rsid w:val="00B94FCA"/>
    <w:rsid w:val="00B96DFE"/>
    <w:rsid w:val="00BA08DC"/>
    <w:rsid w:val="00BA427C"/>
    <w:rsid w:val="00BA4511"/>
    <w:rsid w:val="00BC5DEE"/>
    <w:rsid w:val="00BC6F1A"/>
    <w:rsid w:val="00BC78FE"/>
    <w:rsid w:val="00BC7D0B"/>
    <w:rsid w:val="00BD5B9B"/>
    <w:rsid w:val="00BD64D2"/>
    <w:rsid w:val="00BE4623"/>
    <w:rsid w:val="00C1146B"/>
    <w:rsid w:val="00C53E44"/>
    <w:rsid w:val="00C61115"/>
    <w:rsid w:val="00C642A0"/>
    <w:rsid w:val="00C8394E"/>
    <w:rsid w:val="00C84142"/>
    <w:rsid w:val="00CA7DAF"/>
    <w:rsid w:val="00CC5072"/>
    <w:rsid w:val="00CC7E7E"/>
    <w:rsid w:val="00CD22AA"/>
    <w:rsid w:val="00CD5195"/>
    <w:rsid w:val="00CE1117"/>
    <w:rsid w:val="00CF0016"/>
    <w:rsid w:val="00CF567B"/>
    <w:rsid w:val="00D01A32"/>
    <w:rsid w:val="00D118B2"/>
    <w:rsid w:val="00D27C77"/>
    <w:rsid w:val="00D27CF9"/>
    <w:rsid w:val="00D30E6C"/>
    <w:rsid w:val="00D31C9F"/>
    <w:rsid w:val="00D35BEE"/>
    <w:rsid w:val="00D35E91"/>
    <w:rsid w:val="00D3678B"/>
    <w:rsid w:val="00D46C13"/>
    <w:rsid w:val="00D55097"/>
    <w:rsid w:val="00D670ED"/>
    <w:rsid w:val="00D67783"/>
    <w:rsid w:val="00D728D6"/>
    <w:rsid w:val="00D94649"/>
    <w:rsid w:val="00D951B2"/>
    <w:rsid w:val="00D953C6"/>
    <w:rsid w:val="00DA5C4E"/>
    <w:rsid w:val="00DB17CC"/>
    <w:rsid w:val="00DB44F3"/>
    <w:rsid w:val="00DC0198"/>
    <w:rsid w:val="00DC61A3"/>
    <w:rsid w:val="00DC6D8A"/>
    <w:rsid w:val="00DD68D2"/>
    <w:rsid w:val="00DE59C3"/>
    <w:rsid w:val="00E12CC4"/>
    <w:rsid w:val="00E15520"/>
    <w:rsid w:val="00E17063"/>
    <w:rsid w:val="00E17873"/>
    <w:rsid w:val="00E20092"/>
    <w:rsid w:val="00E24F5E"/>
    <w:rsid w:val="00E3063F"/>
    <w:rsid w:val="00E41F29"/>
    <w:rsid w:val="00E453DC"/>
    <w:rsid w:val="00E545F5"/>
    <w:rsid w:val="00E55E2C"/>
    <w:rsid w:val="00E56DAF"/>
    <w:rsid w:val="00E57FAB"/>
    <w:rsid w:val="00E63587"/>
    <w:rsid w:val="00E821CB"/>
    <w:rsid w:val="00E864E6"/>
    <w:rsid w:val="00E86A83"/>
    <w:rsid w:val="00E8790C"/>
    <w:rsid w:val="00E93F58"/>
    <w:rsid w:val="00EA0D31"/>
    <w:rsid w:val="00EC4053"/>
    <w:rsid w:val="00EC4299"/>
    <w:rsid w:val="00EC7150"/>
    <w:rsid w:val="00ED0BE6"/>
    <w:rsid w:val="00ED26B4"/>
    <w:rsid w:val="00EE449D"/>
    <w:rsid w:val="00EE4765"/>
    <w:rsid w:val="00EF2AAB"/>
    <w:rsid w:val="00F0257B"/>
    <w:rsid w:val="00F144CB"/>
    <w:rsid w:val="00F165BE"/>
    <w:rsid w:val="00F166D4"/>
    <w:rsid w:val="00F41227"/>
    <w:rsid w:val="00F46B8D"/>
    <w:rsid w:val="00F73949"/>
    <w:rsid w:val="00F938DB"/>
    <w:rsid w:val="00F95091"/>
    <w:rsid w:val="00FB299A"/>
    <w:rsid w:val="00FC32E7"/>
    <w:rsid w:val="00FC549E"/>
    <w:rsid w:val="00FC7C3F"/>
    <w:rsid w:val="00FD5199"/>
    <w:rsid w:val="00FD5993"/>
    <w:rsid w:val="00FE0C5E"/>
    <w:rsid w:val="00FF0048"/>
    <w:rsid w:val="00FF429F"/>
    <w:rsid w:val="00FF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4765"/>
    <w:pPr>
      <w:jc w:val="both"/>
    </w:pPr>
    <w:rPr>
      <w:color w:val="515151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A4E66"/>
    <w:pPr>
      <w:keepNext/>
      <w:spacing w:before="2400" w:after="3600"/>
      <w:ind w:left="709" w:hanging="709"/>
      <w:jc w:val="left"/>
      <w:outlineLvl w:val="0"/>
    </w:pPr>
    <w:rPr>
      <w:rFonts w:eastAsiaTheme="majorEastAsia" w:cstheme="majorBidi"/>
      <w:b/>
      <w:bCs/>
      <w:kern w:val="32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D6FDE"/>
    <w:pPr>
      <w:keepNext/>
      <w:numPr>
        <w:numId w:val="20"/>
      </w:numPr>
      <w:shd w:val="clear" w:color="auto" w:fill="CAD8E4"/>
      <w:spacing w:before="240"/>
      <w:jc w:val="left"/>
      <w:outlineLvl w:val="1"/>
    </w:pPr>
    <w:rPr>
      <w:rFonts w:eastAsiaTheme="majorEastAsia" w:cstheme="majorBidi"/>
      <w:b/>
      <w:bCs/>
      <w:iCs/>
      <w:color w:val="4E7396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C51AB"/>
    <w:pPr>
      <w:keepNext/>
      <w:keepLines/>
      <w:numPr>
        <w:ilvl w:val="1"/>
        <w:numId w:val="20"/>
      </w:numPr>
      <w:spacing w:before="120"/>
      <w:jc w:val="left"/>
      <w:outlineLvl w:val="2"/>
    </w:pPr>
    <w:rPr>
      <w:rFonts w:eastAsiaTheme="majorEastAsia" w:cstheme="majorBidi"/>
      <w:b/>
      <w:bCs/>
      <w:color w:val="4E7396"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2312B"/>
    <w:pPr>
      <w:keepNext/>
      <w:keepLines/>
      <w:numPr>
        <w:ilvl w:val="2"/>
        <w:numId w:val="20"/>
      </w:numPr>
      <w:spacing w:before="60"/>
      <w:jc w:val="left"/>
      <w:outlineLvl w:val="3"/>
    </w:pPr>
    <w:rPr>
      <w:rFonts w:eastAsiaTheme="majorEastAsia" w:cstheme="majorBidi"/>
      <w:b/>
      <w:bCs/>
      <w:i/>
      <w:iCs/>
      <w:color w:val="4E739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4765"/>
    <w:pPr>
      <w:keepNext/>
      <w:keepLines/>
      <w:spacing w:before="60"/>
      <w:jc w:val="left"/>
      <w:outlineLvl w:val="4"/>
    </w:pPr>
    <w:rPr>
      <w:rFonts w:eastAsiaTheme="majorEastAsia" w:cstheme="majorBidi"/>
      <w:u w:val="single" w:color="4E739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A4E66"/>
    <w:rPr>
      <w:rFonts w:eastAsiaTheme="majorEastAsia" w:cstheme="majorBidi"/>
      <w:b/>
      <w:bCs/>
      <w:kern w:val="32"/>
      <w:sz w:val="40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D6FDE"/>
    <w:rPr>
      <w:rFonts w:eastAsiaTheme="majorEastAsia" w:cstheme="majorBidi"/>
      <w:b/>
      <w:bCs/>
      <w:iCs/>
      <w:color w:val="4E7396"/>
      <w:sz w:val="28"/>
      <w:szCs w:val="28"/>
      <w:shd w:val="clear" w:color="auto" w:fill="CAD8E4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4C51AB"/>
    <w:rPr>
      <w:rFonts w:eastAsiaTheme="majorEastAsia" w:cstheme="majorBidi"/>
      <w:b/>
      <w:bCs/>
      <w:color w:val="4E7396"/>
      <w:sz w:val="24"/>
      <w:szCs w:val="2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A81019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81019"/>
    <w:rPr>
      <w:rFonts w:asciiTheme="majorHAnsi" w:eastAsiaTheme="majorEastAsia" w:hAnsiTheme="majorHAnsi" w:cstheme="majorBidi"/>
      <w:i/>
      <w:iCs/>
      <w:spacing w:val="15"/>
      <w:sz w:val="24"/>
      <w:szCs w:val="24"/>
      <w:lang w:eastAsia="en-US"/>
    </w:rPr>
  </w:style>
  <w:style w:type="character" w:styleId="Zdraznnintenzivn">
    <w:name w:val="Intense Emphasis"/>
    <w:basedOn w:val="Standardnpsmoodstavce"/>
    <w:uiPriority w:val="21"/>
    <w:qFormat/>
    <w:rsid w:val="00A81019"/>
    <w:rPr>
      <w:b/>
      <w:bCs/>
      <w:i/>
      <w:iCs/>
      <w:color w:val="auto"/>
    </w:rPr>
  </w:style>
  <w:style w:type="paragraph" w:styleId="Odstavecseseznamem">
    <w:name w:val="List Paragraph"/>
    <w:basedOn w:val="Normln"/>
    <w:uiPriority w:val="34"/>
    <w:qFormat/>
    <w:rsid w:val="00866840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rsid w:val="0082312B"/>
    <w:rPr>
      <w:rFonts w:eastAsiaTheme="majorEastAsia" w:cstheme="majorBidi"/>
      <w:b/>
      <w:bCs/>
      <w:i/>
      <w:iCs/>
      <w:color w:val="4E7396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EE4765"/>
    <w:rPr>
      <w:rFonts w:eastAsiaTheme="majorEastAsia" w:cstheme="majorBidi"/>
      <w:color w:val="515151"/>
      <w:sz w:val="22"/>
      <w:szCs w:val="22"/>
      <w:u w:val="single" w:color="4E739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257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257B"/>
    <w:rPr>
      <w:rFonts w:ascii="Tahoma" w:hAnsi="Tahoma" w:cs="Tahoma"/>
      <w:sz w:val="16"/>
      <w:szCs w:val="16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B1E8F"/>
    <w:pPr>
      <w:tabs>
        <w:tab w:val="right" w:leader="dot" w:pos="6424"/>
      </w:tabs>
      <w:spacing w:before="100"/>
      <w:ind w:left="284" w:right="284" w:hanging="284"/>
      <w:jc w:val="left"/>
    </w:pPr>
    <w:rPr>
      <w:b/>
      <w:noProof/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B1E8F"/>
    <w:pPr>
      <w:ind w:left="568" w:right="284" w:hanging="284"/>
      <w:jc w:val="left"/>
    </w:pPr>
    <w:rPr>
      <w:sz w:val="18"/>
    </w:rPr>
  </w:style>
  <w:style w:type="character" w:styleId="Hypertextovodkaz">
    <w:name w:val="Hyperlink"/>
    <w:basedOn w:val="Standardnpsmoodstavce"/>
    <w:uiPriority w:val="99"/>
    <w:unhideWhenUsed/>
    <w:rsid w:val="002B1E8F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B1E8F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B1E8F"/>
    <w:pPr>
      <w:spacing w:after="100"/>
      <w:jc w:val="left"/>
    </w:pPr>
    <w:rPr>
      <w:sz w:val="20"/>
    </w:rPr>
  </w:style>
  <w:style w:type="paragraph" w:styleId="Zhlav">
    <w:name w:val="header"/>
    <w:basedOn w:val="Normln"/>
    <w:link w:val="ZhlavChar"/>
    <w:uiPriority w:val="99"/>
    <w:unhideWhenUsed/>
    <w:rsid w:val="007A4E6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A4E66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A4E6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A4E66"/>
    <w:rPr>
      <w:sz w:val="22"/>
      <w:szCs w:val="22"/>
      <w:lang w:eastAsia="en-US"/>
    </w:rPr>
  </w:style>
  <w:style w:type="paragraph" w:customStyle="1" w:styleId="Obrzek">
    <w:name w:val="Obrázek"/>
    <w:basedOn w:val="Normln"/>
    <w:qFormat/>
    <w:rsid w:val="00D35E91"/>
    <w:pPr>
      <w:tabs>
        <w:tab w:val="right" w:pos="6464"/>
      </w:tabs>
      <w:jc w:val="center"/>
    </w:pPr>
    <w:rPr>
      <w:i/>
      <w:noProof/>
      <w:sz w:val="18"/>
      <w:lang w:eastAsia="cs-CZ"/>
    </w:rPr>
  </w:style>
  <w:style w:type="numbering" w:customStyle="1" w:styleId="Styl1">
    <w:name w:val="Styl1"/>
    <w:uiPriority w:val="99"/>
    <w:rsid w:val="003F5E75"/>
    <w:pPr>
      <w:numPr>
        <w:numId w:val="10"/>
      </w:numPr>
    </w:pPr>
  </w:style>
  <w:style w:type="numbering" w:customStyle="1" w:styleId="Styl2">
    <w:name w:val="Styl2"/>
    <w:uiPriority w:val="99"/>
    <w:rsid w:val="003F5E75"/>
    <w:pPr>
      <w:numPr>
        <w:numId w:val="12"/>
      </w:numPr>
    </w:pPr>
  </w:style>
  <w:style w:type="paragraph" w:customStyle="1" w:styleId="Odrka">
    <w:name w:val="Odrážka"/>
    <w:basedOn w:val="Odstavecseseznamem"/>
    <w:qFormat/>
    <w:rsid w:val="003F5E75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4765"/>
    <w:pPr>
      <w:jc w:val="both"/>
    </w:pPr>
    <w:rPr>
      <w:color w:val="515151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A4E66"/>
    <w:pPr>
      <w:keepNext/>
      <w:spacing w:before="2400" w:after="3600"/>
      <w:ind w:left="709" w:hanging="709"/>
      <w:jc w:val="left"/>
      <w:outlineLvl w:val="0"/>
    </w:pPr>
    <w:rPr>
      <w:rFonts w:eastAsiaTheme="majorEastAsia" w:cstheme="majorBidi"/>
      <w:b/>
      <w:bCs/>
      <w:kern w:val="32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D6FDE"/>
    <w:pPr>
      <w:keepNext/>
      <w:numPr>
        <w:numId w:val="20"/>
      </w:numPr>
      <w:shd w:val="clear" w:color="auto" w:fill="CAD8E4"/>
      <w:spacing w:before="240"/>
      <w:jc w:val="left"/>
      <w:outlineLvl w:val="1"/>
    </w:pPr>
    <w:rPr>
      <w:rFonts w:eastAsiaTheme="majorEastAsia" w:cstheme="majorBidi"/>
      <w:b/>
      <w:bCs/>
      <w:iCs/>
      <w:color w:val="4E7396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C51AB"/>
    <w:pPr>
      <w:keepNext/>
      <w:keepLines/>
      <w:numPr>
        <w:ilvl w:val="1"/>
        <w:numId w:val="20"/>
      </w:numPr>
      <w:spacing w:before="120"/>
      <w:jc w:val="left"/>
      <w:outlineLvl w:val="2"/>
    </w:pPr>
    <w:rPr>
      <w:rFonts w:eastAsiaTheme="majorEastAsia" w:cstheme="majorBidi"/>
      <w:b/>
      <w:bCs/>
      <w:color w:val="4E7396"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2312B"/>
    <w:pPr>
      <w:keepNext/>
      <w:keepLines/>
      <w:numPr>
        <w:ilvl w:val="2"/>
        <w:numId w:val="20"/>
      </w:numPr>
      <w:spacing w:before="60"/>
      <w:jc w:val="left"/>
      <w:outlineLvl w:val="3"/>
    </w:pPr>
    <w:rPr>
      <w:rFonts w:eastAsiaTheme="majorEastAsia" w:cstheme="majorBidi"/>
      <w:b/>
      <w:bCs/>
      <w:i/>
      <w:iCs/>
      <w:color w:val="4E739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4765"/>
    <w:pPr>
      <w:keepNext/>
      <w:keepLines/>
      <w:spacing w:before="60"/>
      <w:jc w:val="left"/>
      <w:outlineLvl w:val="4"/>
    </w:pPr>
    <w:rPr>
      <w:rFonts w:eastAsiaTheme="majorEastAsia" w:cstheme="majorBidi"/>
      <w:u w:val="single" w:color="4E739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A4E66"/>
    <w:rPr>
      <w:rFonts w:eastAsiaTheme="majorEastAsia" w:cstheme="majorBidi"/>
      <w:b/>
      <w:bCs/>
      <w:kern w:val="32"/>
      <w:sz w:val="40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D6FDE"/>
    <w:rPr>
      <w:rFonts w:eastAsiaTheme="majorEastAsia" w:cstheme="majorBidi"/>
      <w:b/>
      <w:bCs/>
      <w:iCs/>
      <w:color w:val="4E7396"/>
      <w:sz w:val="28"/>
      <w:szCs w:val="28"/>
      <w:shd w:val="clear" w:color="auto" w:fill="CAD8E4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4C51AB"/>
    <w:rPr>
      <w:rFonts w:eastAsiaTheme="majorEastAsia" w:cstheme="majorBidi"/>
      <w:b/>
      <w:bCs/>
      <w:color w:val="4E7396"/>
      <w:sz w:val="24"/>
      <w:szCs w:val="2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A81019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81019"/>
    <w:rPr>
      <w:rFonts w:asciiTheme="majorHAnsi" w:eastAsiaTheme="majorEastAsia" w:hAnsiTheme="majorHAnsi" w:cstheme="majorBidi"/>
      <w:i/>
      <w:iCs/>
      <w:spacing w:val="15"/>
      <w:sz w:val="24"/>
      <w:szCs w:val="24"/>
      <w:lang w:eastAsia="en-US"/>
    </w:rPr>
  </w:style>
  <w:style w:type="character" w:styleId="Zdraznnintenzivn">
    <w:name w:val="Intense Emphasis"/>
    <w:basedOn w:val="Standardnpsmoodstavce"/>
    <w:uiPriority w:val="21"/>
    <w:qFormat/>
    <w:rsid w:val="00A81019"/>
    <w:rPr>
      <w:b/>
      <w:bCs/>
      <w:i/>
      <w:iCs/>
      <w:color w:val="auto"/>
    </w:rPr>
  </w:style>
  <w:style w:type="paragraph" w:styleId="Odstavecseseznamem">
    <w:name w:val="List Paragraph"/>
    <w:basedOn w:val="Normln"/>
    <w:uiPriority w:val="34"/>
    <w:qFormat/>
    <w:rsid w:val="00866840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rsid w:val="0082312B"/>
    <w:rPr>
      <w:rFonts w:eastAsiaTheme="majorEastAsia" w:cstheme="majorBidi"/>
      <w:b/>
      <w:bCs/>
      <w:i/>
      <w:iCs/>
      <w:color w:val="4E7396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EE4765"/>
    <w:rPr>
      <w:rFonts w:eastAsiaTheme="majorEastAsia" w:cstheme="majorBidi"/>
      <w:color w:val="515151"/>
      <w:sz w:val="22"/>
      <w:szCs w:val="22"/>
      <w:u w:val="single" w:color="4E739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257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257B"/>
    <w:rPr>
      <w:rFonts w:ascii="Tahoma" w:hAnsi="Tahoma" w:cs="Tahoma"/>
      <w:sz w:val="16"/>
      <w:szCs w:val="16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B1E8F"/>
    <w:pPr>
      <w:tabs>
        <w:tab w:val="right" w:leader="dot" w:pos="6424"/>
      </w:tabs>
      <w:spacing w:before="100"/>
      <w:ind w:left="284" w:right="284" w:hanging="284"/>
      <w:jc w:val="left"/>
    </w:pPr>
    <w:rPr>
      <w:b/>
      <w:noProof/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B1E8F"/>
    <w:pPr>
      <w:ind w:left="568" w:right="284" w:hanging="284"/>
      <w:jc w:val="left"/>
    </w:pPr>
    <w:rPr>
      <w:sz w:val="18"/>
    </w:rPr>
  </w:style>
  <w:style w:type="character" w:styleId="Hypertextovodkaz">
    <w:name w:val="Hyperlink"/>
    <w:basedOn w:val="Standardnpsmoodstavce"/>
    <w:uiPriority w:val="99"/>
    <w:unhideWhenUsed/>
    <w:rsid w:val="002B1E8F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B1E8F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B1E8F"/>
    <w:pPr>
      <w:spacing w:after="100"/>
      <w:jc w:val="left"/>
    </w:pPr>
    <w:rPr>
      <w:sz w:val="20"/>
    </w:rPr>
  </w:style>
  <w:style w:type="paragraph" w:styleId="Zhlav">
    <w:name w:val="header"/>
    <w:basedOn w:val="Normln"/>
    <w:link w:val="ZhlavChar"/>
    <w:uiPriority w:val="99"/>
    <w:unhideWhenUsed/>
    <w:rsid w:val="007A4E6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A4E66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A4E6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A4E66"/>
    <w:rPr>
      <w:sz w:val="22"/>
      <w:szCs w:val="22"/>
      <w:lang w:eastAsia="en-US"/>
    </w:rPr>
  </w:style>
  <w:style w:type="paragraph" w:customStyle="1" w:styleId="Obrzek">
    <w:name w:val="Obrázek"/>
    <w:basedOn w:val="Normln"/>
    <w:qFormat/>
    <w:rsid w:val="00D35E91"/>
    <w:pPr>
      <w:tabs>
        <w:tab w:val="right" w:pos="6464"/>
      </w:tabs>
      <w:jc w:val="center"/>
    </w:pPr>
    <w:rPr>
      <w:i/>
      <w:noProof/>
      <w:sz w:val="18"/>
      <w:lang w:eastAsia="cs-CZ"/>
    </w:rPr>
  </w:style>
  <w:style w:type="numbering" w:customStyle="1" w:styleId="Styl1">
    <w:name w:val="Styl1"/>
    <w:uiPriority w:val="99"/>
    <w:rsid w:val="003F5E75"/>
    <w:pPr>
      <w:numPr>
        <w:numId w:val="10"/>
      </w:numPr>
    </w:pPr>
  </w:style>
  <w:style w:type="numbering" w:customStyle="1" w:styleId="Styl2">
    <w:name w:val="Styl2"/>
    <w:uiPriority w:val="99"/>
    <w:rsid w:val="003F5E75"/>
    <w:pPr>
      <w:numPr>
        <w:numId w:val="12"/>
      </w:numPr>
    </w:pPr>
  </w:style>
  <w:style w:type="paragraph" w:customStyle="1" w:styleId="Odrka">
    <w:name w:val="Odrážka"/>
    <w:basedOn w:val="Odstavecseseznamem"/>
    <w:qFormat/>
    <w:rsid w:val="003F5E75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3C7EC-9148-42B9-A3C6-FD569EF3E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54AF59F0.dotm</Template>
  <TotalTime>40</TotalTime>
  <Pages>12</Pages>
  <Words>2641</Words>
  <Characters>15588</Characters>
  <Application>Microsoft Office Word</Application>
  <DocSecurity>8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MSP ČR</Company>
  <LinksUpToDate>false</LinksUpToDate>
  <CharactersWithSpaces>18193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Vysloužil Jiří, Mgr.</dc:creator>
  <cp:lastModifiedBy>Vysloužil Jiří, Mgr.</cp:lastModifiedBy>
  <cp:revision>10</cp:revision>
  <cp:lastPrinted>2019-03-20T08:07:00Z</cp:lastPrinted>
  <dcterms:created xsi:type="dcterms:W3CDTF">2019-03-20T07:52:00Z</dcterms:created>
  <dcterms:modified xsi:type="dcterms:W3CDTF">2019-03-22T09:44:00Z</dcterms:modified>
</cp:coreProperties>
</file>